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357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7"/>
      </w:tblGrid>
      <w:tr w:rsidR="00033CD4" w:rsidRPr="008409C4" w14:paraId="7D195041" w14:textId="77777777" w:rsidTr="00033CD4">
        <w:trPr>
          <w:trHeight w:val="1270"/>
        </w:trPr>
        <w:tc>
          <w:tcPr>
            <w:tcW w:w="9357" w:type="dxa"/>
          </w:tcPr>
          <w:p w14:paraId="7AD94AD9" w14:textId="77777777" w:rsidR="00033CD4" w:rsidRPr="00607B96" w:rsidRDefault="00033CD4" w:rsidP="00EC7643">
            <w:pPr>
              <w:ind w:left="457"/>
              <w:rPr>
                <w:rFonts w:ascii="Lato Black" w:hAnsi="Lato Black"/>
                <w:color w:val="FFFFFF" w:themeColor="background1"/>
                <w:sz w:val="52"/>
                <w:szCs w:val="52"/>
              </w:rPr>
            </w:pPr>
            <w:r w:rsidRPr="006849A7">
              <w:rPr>
                <w:rFonts w:ascii="Lato Black" w:hAnsi="Lato Black"/>
                <w:color w:val="FFFFFF" w:themeColor="background1"/>
                <w:sz w:val="72"/>
                <w:szCs w:val="72"/>
              </w:rPr>
              <w:t>BULLETIN D’ADHESION</w:t>
            </w:r>
          </w:p>
        </w:tc>
      </w:tr>
      <w:tr w:rsidR="00033CD4" w:rsidRPr="008409C4" w14:paraId="62E095C9" w14:textId="77777777" w:rsidTr="007C5456">
        <w:trPr>
          <w:trHeight w:val="11197"/>
        </w:trPr>
        <w:tc>
          <w:tcPr>
            <w:tcW w:w="9357" w:type="dxa"/>
            <w:shd w:val="clear" w:color="auto" w:fill="FFFFFF" w:themeFill="background1"/>
          </w:tcPr>
          <w:p w14:paraId="4F28BD55" w14:textId="77777777" w:rsidR="00033CD4" w:rsidRPr="00607B96" w:rsidRDefault="00033CD4" w:rsidP="00EC7643">
            <w:pPr>
              <w:spacing w:before="600" w:after="100" w:afterAutospacing="1"/>
              <w:ind w:left="459" w:right="318"/>
              <w:outlineLvl w:val="1"/>
              <w:rPr>
                <w:rFonts w:ascii="Lato Black" w:eastAsia="Times New Roman" w:hAnsi="Lato Black" w:cs="Times New Roman"/>
                <w:b/>
                <w:bCs/>
                <w:color w:val="002C4C" w:themeColor="text1"/>
                <w:sz w:val="32"/>
                <w:szCs w:val="32"/>
                <w:lang w:eastAsia="fr-FR"/>
              </w:rPr>
            </w:pPr>
            <w:r w:rsidRPr="00607B96">
              <w:rPr>
                <w:rFonts w:ascii="Lato Black" w:eastAsia="Times New Roman" w:hAnsi="Lato Black" w:cs="Times New Roman"/>
                <w:b/>
                <w:bCs/>
                <w:color w:val="002C4C" w:themeColor="text1"/>
                <w:sz w:val="32"/>
                <w:szCs w:val="32"/>
                <w:lang w:eastAsia="fr-FR"/>
              </w:rPr>
              <w:t>Qui est ANIMA Investment Network</w:t>
            </w:r>
          </w:p>
          <w:p w14:paraId="4C46A598" w14:textId="77777777" w:rsidR="004C5BE8" w:rsidRPr="004C5BE8" w:rsidRDefault="004C5BE8" w:rsidP="004C5BE8">
            <w:pPr>
              <w:spacing w:before="100" w:beforeAutospacing="1" w:after="100" w:afterAutospacing="1"/>
              <w:ind w:left="457" w:right="315"/>
              <w:jc w:val="both"/>
              <w:rPr>
                <w:rFonts w:ascii="Lato" w:eastAsia="Times New Roman" w:hAnsi="Lato" w:cs="Times New Roman"/>
                <w:color w:val="002C4C" w:themeColor="text1"/>
                <w:lang w:eastAsia="fr-FR"/>
                <w14:props3d w14:extrusionH="0" w14:contourW="0" w14:prstMaterial="matte"/>
              </w:rPr>
            </w:pPr>
            <w:r w:rsidRPr="004C5BE8">
              <w:rPr>
                <w:rFonts w:ascii="Lato" w:eastAsia="Times New Roman" w:hAnsi="Lato" w:cs="Times New Roman"/>
                <w:color w:val="002C4C" w:themeColor="text1"/>
                <w:lang w:eastAsia="fr-FR"/>
                <w14:props3d w14:extrusionH="0" w14:contourW="0" w14:prstMaterial="matte"/>
              </w:rPr>
              <w:t>ANIMA est une association qui travaille dans un objectif d’intérêt général pour un développement économique en Europe, Moyen-Orient et Afrique aligné sur les enjeux de responsabilité sociale et environnementale. Elle a été créée en 2006 dans le cadre du processus de Barcelone / Partenariat Euromed.</w:t>
            </w:r>
          </w:p>
          <w:p w14:paraId="66AAE111" w14:textId="77777777" w:rsidR="004C5BE8" w:rsidRPr="004C5BE8" w:rsidRDefault="004C5BE8" w:rsidP="004C5BE8">
            <w:pPr>
              <w:spacing w:before="100" w:beforeAutospacing="1" w:after="100" w:afterAutospacing="1"/>
              <w:ind w:left="457" w:right="315"/>
              <w:jc w:val="both"/>
              <w:rPr>
                <w:rFonts w:ascii="Lato" w:eastAsia="Times New Roman" w:hAnsi="Lato" w:cs="Times New Roman"/>
                <w:color w:val="002C4C" w:themeColor="text1"/>
                <w:lang w:eastAsia="fr-FR"/>
                <w14:props3d w14:extrusionH="0" w14:contourW="0" w14:prstMaterial="matte"/>
              </w:rPr>
            </w:pPr>
            <w:r w:rsidRPr="004C5BE8">
              <w:rPr>
                <w:rFonts w:ascii="Lato" w:eastAsia="Times New Roman" w:hAnsi="Lato" w:cs="Times New Roman"/>
                <w:color w:val="002C4C" w:themeColor="text1"/>
                <w:lang w:eastAsia="fr-FR"/>
                <w14:props3d w14:extrusionH="0" w14:contourW="0" w14:prstMaterial="matte"/>
              </w:rPr>
              <w:t>Le réseau ANIMA réunit 70 organisations membres dans 20 pays et plus de 400 experts et partenaires mobilisables. Le réseau collabore avec un grand nombre d’acteurs dans ces pays :</w:t>
            </w:r>
          </w:p>
          <w:p w14:paraId="61696490" w14:textId="77777777" w:rsidR="004C5BE8" w:rsidRPr="004C5BE8" w:rsidRDefault="004C5BE8" w:rsidP="004C5BE8">
            <w:pPr>
              <w:pStyle w:val="Paragraphedeliste"/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right="315"/>
              <w:rPr>
                <w:rFonts w:ascii="Lato" w:eastAsia="Times New Roman" w:hAnsi="Lato" w:cs="Times New Roman"/>
                <w:color w:val="002C4C" w:themeColor="text1"/>
                <w:lang w:eastAsia="fr-FR"/>
                <w14:props3d w14:extrusionH="0" w14:contourW="0" w14:prstMaterial="matte"/>
              </w:rPr>
            </w:pPr>
            <w:r w:rsidRPr="004C5BE8">
              <w:rPr>
                <w:rFonts w:ascii="Lato" w:eastAsia="Times New Roman" w:hAnsi="Lato" w:cs="Times New Roman"/>
                <w:color w:val="002C4C" w:themeColor="text1"/>
                <w:lang w:eastAsia="fr-FR"/>
                <w14:props3d w14:extrusionH="0" w14:contourW="0" w14:prstMaterial="matte"/>
              </w:rPr>
              <w:t>Les réseaux d’entreprises</w:t>
            </w:r>
          </w:p>
          <w:p w14:paraId="2343E2F9" w14:textId="77777777" w:rsidR="004C5BE8" w:rsidRPr="004C5BE8" w:rsidRDefault="004C5BE8" w:rsidP="004C5BE8">
            <w:pPr>
              <w:pStyle w:val="Paragraphedeliste"/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right="315"/>
              <w:rPr>
                <w:rFonts w:ascii="Lato" w:eastAsia="Times New Roman" w:hAnsi="Lato" w:cs="Times New Roman"/>
                <w:color w:val="002C4C" w:themeColor="text1"/>
                <w:lang w:eastAsia="fr-FR"/>
                <w14:props3d w14:extrusionH="0" w14:contourW="0" w14:prstMaterial="matte"/>
              </w:rPr>
            </w:pPr>
            <w:r w:rsidRPr="004C5BE8">
              <w:rPr>
                <w:rFonts w:ascii="Lato" w:eastAsia="Times New Roman" w:hAnsi="Lato" w:cs="Times New Roman"/>
                <w:color w:val="002C4C" w:themeColor="text1"/>
                <w:lang w:eastAsia="fr-FR"/>
                <w14:props3d w14:extrusionH="0" w14:contourW="0" w14:prstMaterial="matte"/>
              </w:rPr>
              <w:t>Les agences publiques en charge des questions économiques et de la coopération internationale</w:t>
            </w:r>
          </w:p>
          <w:p w14:paraId="7E672B31" w14:textId="77777777" w:rsidR="004C5BE8" w:rsidRPr="004C5BE8" w:rsidRDefault="004C5BE8" w:rsidP="004C5BE8">
            <w:pPr>
              <w:pStyle w:val="Paragraphedeliste"/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right="315"/>
              <w:rPr>
                <w:rFonts w:ascii="Lato" w:eastAsia="Times New Roman" w:hAnsi="Lato" w:cs="Times New Roman"/>
                <w:color w:val="002C4C" w:themeColor="text1"/>
                <w:lang w:eastAsia="fr-FR"/>
                <w14:props3d w14:extrusionH="0" w14:contourW="0" w14:prstMaterial="matte"/>
              </w:rPr>
            </w:pPr>
            <w:r w:rsidRPr="004C5BE8">
              <w:rPr>
                <w:rFonts w:ascii="Lato" w:eastAsia="Times New Roman" w:hAnsi="Lato" w:cs="Times New Roman"/>
                <w:color w:val="002C4C" w:themeColor="text1"/>
                <w:lang w:eastAsia="fr-FR"/>
                <w14:props3d w14:extrusionH="0" w14:contourW="0" w14:prstMaterial="matte"/>
              </w:rPr>
              <w:t>Les entreprises, les entrepreneurs et les compétences de la diaspora</w:t>
            </w:r>
          </w:p>
          <w:p w14:paraId="56F0F49B" w14:textId="77777777" w:rsidR="004C5BE8" w:rsidRPr="004C5BE8" w:rsidRDefault="004C5BE8" w:rsidP="004C5BE8">
            <w:pPr>
              <w:pStyle w:val="Paragraphedeliste"/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right="315"/>
              <w:rPr>
                <w:rFonts w:ascii="Lato" w:eastAsia="Times New Roman" w:hAnsi="Lato" w:cs="Times New Roman"/>
                <w:color w:val="002C4C" w:themeColor="text1"/>
                <w:lang w:eastAsia="fr-FR"/>
                <w14:props3d w14:extrusionH="0" w14:contourW="0" w14:prstMaterial="matte"/>
              </w:rPr>
            </w:pPr>
            <w:r w:rsidRPr="004C5BE8">
              <w:rPr>
                <w:rFonts w:ascii="Lato" w:eastAsia="Times New Roman" w:hAnsi="Lato" w:cs="Times New Roman"/>
                <w:color w:val="002C4C" w:themeColor="text1"/>
                <w:lang w:eastAsia="fr-FR"/>
                <w14:props3d w14:extrusionH="0" w14:contourW="0" w14:prstMaterial="matte"/>
              </w:rPr>
              <w:t>Les organisations internationales et bilatérales de coopération, les ministères pays associés</w:t>
            </w:r>
          </w:p>
          <w:p w14:paraId="706A3A2B" w14:textId="77777777" w:rsidR="004C5BE8" w:rsidRPr="00F718C5" w:rsidRDefault="004C5BE8" w:rsidP="00F718C5">
            <w:pPr>
              <w:spacing w:before="360" w:after="100" w:afterAutospacing="1"/>
              <w:ind w:left="360" w:right="318"/>
              <w:outlineLvl w:val="1"/>
              <w:rPr>
                <w:rFonts w:ascii="Lato" w:eastAsia="Times New Roman" w:hAnsi="Lato" w:cs="Times New Roman"/>
                <w:color w:val="002C4C" w:themeColor="text1"/>
                <w:lang w:eastAsia="fr-FR"/>
                <w14:props3d w14:extrusionH="0" w14:contourW="0" w14:prstMaterial="matte"/>
              </w:rPr>
            </w:pPr>
            <w:r w:rsidRPr="00F718C5">
              <w:rPr>
                <w:rFonts w:ascii="Lato" w:eastAsia="Times New Roman" w:hAnsi="Lato" w:cs="Times New Roman"/>
                <w:color w:val="002C4C" w:themeColor="text1"/>
                <w:lang w:eastAsia="fr-FR"/>
                <w14:props3d w14:extrusionH="0" w14:contourW="0" w14:prstMaterial="matte"/>
              </w:rPr>
              <w:t>Le siège d’ANIMA est à Marseille et le réseau dispose d’un bureau au Maroc.</w:t>
            </w:r>
          </w:p>
          <w:p w14:paraId="3726A86D" w14:textId="0556DD08" w:rsidR="00033CD4" w:rsidRPr="00607B96" w:rsidRDefault="00B478A6" w:rsidP="004C5BE8">
            <w:pPr>
              <w:spacing w:before="360" w:after="100" w:afterAutospacing="1"/>
              <w:ind w:left="459" w:right="318"/>
              <w:outlineLvl w:val="1"/>
              <w:rPr>
                <w:rFonts w:ascii="Lato Black" w:eastAsia="Times New Roman" w:hAnsi="Lato Black" w:cs="Times New Roman"/>
                <w:b/>
                <w:bCs/>
                <w:color w:val="002C4C" w:themeColor="text1"/>
                <w:sz w:val="32"/>
                <w:szCs w:val="32"/>
                <w:lang w:eastAsia="fr-FR"/>
              </w:rPr>
            </w:pPr>
            <w:hyperlink r:id="rId11" w:history="1">
              <w:r w:rsidR="00033CD4" w:rsidRPr="00033CD4">
                <w:rPr>
                  <w:rFonts w:ascii="Lato Black" w:eastAsia="Times New Roman" w:hAnsi="Lato Black" w:cs="Times New Roman"/>
                  <w:b/>
                  <w:bCs/>
                  <w:color w:val="002C4C" w:themeColor="text1"/>
                  <w:sz w:val="32"/>
                  <w:szCs w:val="32"/>
                  <w:lang w:eastAsia="fr-FR"/>
                </w:rPr>
                <w:t>Pourquoi adhérer au réseau ?</w:t>
              </w:r>
            </w:hyperlink>
          </w:p>
          <w:p w14:paraId="61183350" w14:textId="77777777" w:rsidR="00033CD4" w:rsidRPr="00033CD4" w:rsidRDefault="00033CD4" w:rsidP="00AF7775">
            <w:pPr>
              <w:spacing w:before="100" w:beforeAutospacing="1" w:after="100" w:afterAutospacing="1"/>
              <w:ind w:left="459" w:right="318"/>
              <w:jc w:val="both"/>
              <w:rPr>
                <w:rFonts w:ascii="Lato" w:eastAsia="Times New Roman" w:hAnsi="Lato" w:cs="Times New Roman"/>
                <w:color w:val="002C4C" w:themeColor="text1"/>
                <w:lang w:eastAsia="fr-FR"/>
              </w:rPr>
            </w:pPr>
            <w:r w:rsidRPr="00033CD4">
              <w:rPr>
                <w:rFonts w:ascii="Lato" w:eastAsia="Times New Roman" w:hAnsi="Lato" w:cs="Times New Roman"/>
                <w:color w:val="002C4C" w:themeColor="text1"/>
                <w:lang w:eastAsia="fr-FR"/>
              </w:rPr>
              <w:t>Devenir Membre d’ANIMA Investment Network, c’est faire partie d’un réseau international composé de membres influents et actifs en Méditerranée (70 membres présents dans 20 pays de la zone euro-méditerranéenne), accéder à une expertise reconnue, des ressources et des contacts clés, accéder à un accompagnement personnalisé pour se développer en Méditerranée, Europe et Afrique, et avoir la possibilité de promouvoir son organisation au sein du réseau.</w:t>
            </w:r>
          </w:p>
          <w:p w14:paraId="78757C78" w14:textId="77777777" w:rsidR="00033CD4" w:rsidRPr="00033CD4" w:rsidRDefault="00033CD4" w:rsidP="00EC7643">
            <w:pPr>
              <w:spacing w:before="360" w:after="100" w:afterAutospacing="1"/>
              <w:ind w:left="459" w:right="318"/>
              <w:outlineLvl w:val="1"/>
              <w:rPr>
                <w:rFonts w:ascii="Lato Black" w:eastAsia="Times New Roman" w:hAnsi="Lato Black" w:cs="Times New Roman"/>
                <w:b/>
                <w:bCs/>
                <w:color w:val="002C4C" w:themeColor="text1"/>
                <w:sz w:val="32"/>
                <w:szCs w:val="32"/>
                <w:lang w:eastAsia="fr-FR"/>
              </w:rPr>
            </w:pPr>
            <w:r w:rsidRPr="00033CD4">
              <w:rPr>
                <w:rFonts w:ascii="Lato Black" w:eastAsia="Times New Roman" w:hAnsi="Lato Black" w:cs="Times New Roman"/>
                <w:b/>
                <w:bCs/>
                <w:color w:val="002C4C" w:themeColor="text1"/>
                <w:sz w:val="32"/>
                <w:szCs w:val="32"/>
                <w:lang w:eastAsia="fr-FR"/>
              </w:rPr>
              <w:t>Mettre à profit votre partenariat</w:t>
            </w:r>
          </w:p>
          <w:p w14:paraId="4E3503D3" w14:textId="22552DAA" w:rsidR="00033CD4" w:rsidRPr="006849A7" w:rsidRDefault="00033CD4" w:rsidP="00AF7775">
            <w:pPr>
              <w:spacing w:before="360" w:after="100" w:afterAutospacing="1"/>
              <w:ind w:left="459" w:right="318"/>
              <w:jc w:val="both"/>
              <w:outlineLvl w:val="1"/>
              <w:rPr>
                <w:rFonts w:ascii="Lato Black" w:eastAsia="Times New Roman" w:hAnsi="Lato Black" w:cs="Times New Roman"/>
                <w:b/>
                <w:bCs/>
                <w:color w:val="A9DCF1" w:themeColor="accent5"/>
                <w:sz w:val="32"/>
                <w:szCs w:val="32"/>
                <w:lang w:eastAsia="fr-FR"/>
              </w:rPr>
            </w:pPr>
            <w:r w:rsidRPr="00033CD4">
              <w:rPr>
                <w:rFonts w:ascii="Lato" w:eastAsia="Times New Roman" w:hAnsi="Lato" w:cs="Times New Roman"/>
                <w:color w:val="002C4C" w:themeColor="text1"/>
                <w:lang w:eastAsia="fr-FR"/>
              </w:rPr>
              <w:t>ANIMA encourage ses membres à tirer profit au maximum de leur adhésion en étant eux-mêmes actifs au sein du réseau, en intervenant dans le cadre des comités internes, séminaires, événements et tables-rondes, pour partager leurs expériences et leurs propositions, et en participant à la construction et à la mise en œuvre des programmes communautaires coordonnés par l’association.</w:t>
            </w:r>
          </w:p>
        </w:tc>
      </w:tr>
    </w:tbl>
    <w:p w14:paraId="3B5913C6" w14:textId="446353D6" w:rsidR="00033CD4" w:rsidRDefault="00033CD4" w:rsidP="00033CD4"/>
    <w:p w14:paraId="319401B9" w14:textId="38B4F089" w:rsidR="00033CD4" w:rsidRDefault="00033CD4">
      <w:r>
        <w:br w:type="page"/>
      </w:r>
    </w:p>
    <w:tbl>
      <w:tblPr>
        <w:tblStyle w:val="Grilledutableau"/>
        <w:tblpPr w:leftFromText="141" w:rightFromText="141" w:vertAnchor="page" w:horzAnchor="margin" w:tblpY="23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6662"/>
        <w:gridCol w:w="1124"/>
      </w:tblGrid>
      <w:tr w:rsidR="00F42A02" w14:paraId="6E295FFC" w14:textId="77777777" w:rsidTr="00AC13DB">
        <w:trPr>
          <w:gridBefore w:val="1"/>
          <w:gridAfter w:val="1"/>
          <w:wBefore w:w="1276" w:type="dxa"/>
          <w:wAfter w:w="1124" w:type="dxa"/>
          <w:trHeight w:val="402"/>
        </w:trPr>
        <w:tc>
          <w:tcPr>
            <w:tcW w:w="6662" w:type="dxa"/>
            <w:shd w:val="clear" w:color="auto" w:fill="42B1DF" w:themeFill="accent3"/>
            <w:vAlign w:val="center"/>
          </w:tcPr>
          <w:p w14:paraId="3F4250FA" w14:textId="07700FC4" w:rsidR="00F42A02" w:rsidRPr="00FA3224" w:rsidRDefault="00F42A02" w:rsidP="00F42A02">
            <w:pPr>
              <w:jc w:val="center"/>
              <w:rPr>
                <w:rFonts w:asciiTheme="majorHAnsi" w:hAnsiTheme="majorHAnsi"/>
                <w:color w:val="FFFFFF" w:themeColor="background1"/>
              </w:rPr>
            </w:pPr>
            <w:r w:rsidRPr="00033CD4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lastRenderedPageBreak/>
              <w:t>COMMUNAUTÉ</w:t>
            </w:r>
          </w:p>
        </w:tc>
      </w:tr>
      <w:tr w:rsidR="00F42A02" w14:paraId="6B4B7D9F" w14:textId="77777777" w:rsidTr="00AC13DB">
        <w:trPr>
          <w:trHeight w:val="2570"/>
        </w:trPr>
        <w:tc>
          <w:tcPr>
            <w:tcW w:w="9062" w:type="dxa"/>
            <w:gridSpan w:val="3"/>
          </w:tcPr>
          <w:p w14:paraId="7AA03C16" w14:textId="77777777" w:rsidR="00F42A02" w:rsidRPr="007E69EF" w:rsidRDefault="00F42A02" w:rsidP="00F42A02">
            <w:pPr>
              <w:spacing w:before="120"/>
              <w:rPr>
                <w:b/>
                <w:bCs/>
                <w:color w:val="002C4C" w:themeColor="text1"/>
                <w:sz w:val="18"/>
                <w:szCs w:val="18"/>
              </w:rPr>
            </w:pPr>
            <w:r w:rsidRPr="007E69EF">
              <w:rPr>
                <w:b/>
                <w:bCs/>
                <w:color w:val="002C4C" w:themeColor="text1"/>
                <w:sz w:val="18"/>
                <w:szCs w:val="18"/>
              </w:rPr>
              <w:t>Appartenir à un club d’acteurs du développement économique officiellement reconnu</w:t>
            </w:r>
            <w:r>
              <w:rPr>
                <w:b/>
                <w:bCs/>
                <w:color w:val="002C4C" w:themeColor="text1"/>
                <w:sz w:val="18"/>
                <w:szCs w:val="18"/>
              </w:rPr>
              <w:t> :</w:t>
            </w:r>
            <w:r w:rsidRPr="007E69EF">
              <w:rPr>
                <w:b/>
                <w:bCs/>
                <w:color w:val="002C4C" w:themeColor="text1"/>
                <w:sz w:val="18"/>
                <w:szCs w:val="18"/>
              </w:rPr>
              <w:t xml:space="preserve"> </w:t>
            </w:r>
          </w:p>
          <w:p w14:paraId="702E1DE3" w14:textId="77777777" w:rsidR="00F42A02" w:rsidRPr="007E69EF" w:rsidRDefault="00F42A02" w:rsidP="00F42A02">
            <w:pPr>
              <w:pStyle w:val="Paragraphedeliste"/>
              <w:numPr>
                <w:ilvl w:val="0"/>
                <w:numId w:val="28"/>
              </w:numPr>
              <w:spacing w:line="240" w:lineRule="auto"/>
              <w:rPr>
                <w:color w:val="002C4C" w:themeColor="text1"/>
                <w:sz w:val="18"/>
                <w:szCs w:val="18"/>
              </w:rPr>
            </w:pPr>
            <w:r w:rsidRPr="007E69EF">
              <w:rPr>
                <w:color w:val="002C4C" w:themeColor="text1"/>
                <w:sz w:val="18"/>
                <w:szCs w:val="18"/>
              </w:rPr>
              <w:t>Mise en réseau lors des événements du réseau, annuaire des membres et accès exclusif à l'application ANIMApp</w:t>
            </w:r>
          </w:p>
          <w:p w14:paraId="343D7E15" w14:textId="77777777" w:rsidR="00F42A02" w:rsidRPr="007E69EF" w:rsidRDefault="00F42A02" w:rsidP="00F42A02">
            <w:pPr>
              <w:pStyle w:val="Paragraphedeliste"/>
              <w:numPr>
                <w:ilvl w:val="0"/>
                <w:numId w:val="28"/>
              </w:numPr>
              <w:spacing w:line="240" w:lineRule="auto"/>
              <w:rPr>
                <w:color w:val="002C4C" w:themeColor="text1"/>
                <w:sz w:val="18"/>
                <w:szCs w:val="18"/>
              </w:rPr>
            </w:pPr>
            <w:r w:rsidRPr="007E69EF">
              <w:rPr>
                <w:color w:val="002C4C" w:themeColor="text1"/>
                <w:sz w:val="18"/>
                <w:szCs w:val="18"/>
              </w:rPr>
              <w:t xml:space="preserve">Soft landing : possibilité d’utiliser les bureaux d’ANIMA </w:t>
            </w:r>
          </w:p>
          <w:p w14:paraId="361AC5C5" w14:textId="77777777" w:rsidR="00F42A02" w:rsidRPr="00E92C2E" w:rsidRDefault="00F42A02" w:rsidP="00F42A02">
            <w:pPr>
              <w:rPr>
                <w:b/>
                <w:bCs/>
                <w:color w:val="002C4C" w:themeColor="text1"/>
                <w:sz w:val="18"/>
                <w:szCs w:val="18"/>
              </w:rPr>
            </w:pPr>
            <w:r w:rsidRPr="00E92C2E">
              <w:rPr>
                <w:b/>
                <w:bCs/>
                <w:color w:val="002C4C" w:themeColor="text1"/>
                <w:sz w:val="18"/>
                <w:szCs w:val="18"/>
              </w:rPr>
              <w:t>Devenir une instance décisionnelle dans la stratégie d’ANIMA :</w:t>
            </w:r>
          </w:p>
          <w:p w14:paraId="3C21DDC0" w14:textId="77777777" w:rsidR="00F42A02" w:rsidRPr="007E69EF" w:rsidRDefault="00F42A02" w:rsidP="00F42A02">
            <w:pPr>
              <w:pStyle w:val="Paragraphedeliste"/>
              <w:numPr>
                <w:ilvl w:val="0"/>
                <w:numId w:val="28"/>
              </w:numPr>
              <w:spacing w:line="240" w:lineRule="auto"/>
              <w:rPr>
                <w:color w:val="002C4C" w:themeColor="text1"/>
                <w:sz w:val="18"/>
                <w:szCs w:val="18"/>
              </w:rPr>
            </w:pPr>
            <w:r w:rsidRPr="007E69EF">
              <w:rPr>
                <w:color w:val="002C4C" w:themeColor="text1"/>
                <w:sz w:val="18"/>
                <w:szCs w:val="18"/>
              </w:rPr>
              <w:t xml:space="preserve">Droit de vote à l’Assemblé Générale </w:t>
            </w:r>
            <w:r>
              <w:rPr>
                <w:color w:val="002C4C" w:themeColor="text1"/>
                <w:sz w:val="18"/>
                <w:szCs w:val="18"/>
              </w:rPr>
              <w:t>a</w:t>
            </w:r>
            <w:r w:rsidRPr="007E69EF">
              <w:rPr>
                <w:color w:val="002C4C" w:themeColor="text1"/>
                <w:sz w:val="18"/>
                <w:szCs w:val="18"/>
              </w:rPr>
              <w:t xml:space="preserve">nnuelle </w:t>
            </w:r>
          </w:p>
          <w:p w14:paraId="7A44D7A7" w14:textId="77777777" w:rsidR="00F42A02" w:rsidRPr="007E69EF" w:rsidRDefault="00F42A02" w:rsidP="00F42A02">
            <w:pPr>
              <w:pStyle w:val="Paragraphedeliste"/>
              <w:numPr>
                <w:ilvl w:val="0"/>
                <w:numId w:val="28"/>
              </w:numPr>
              <w:spacing w:line="240" w:lineRule="auto"/>
              <w:rPr>
                <w:color w:val="002C4C" w:themeColor="text1"/>
                <w:sz w:val="18"/>
                <w:szCs w:val="18"/>
              </w:rPr>
            </w:pPr>
            <w:r w:rsidRPr="007E69EF">
              <w:rPr>
                <w:color w:val="002C4C" w:themeColor="text1"/>
                <w:sz w:val="18"/>
                <w:szCs w:val="18"/>
              </w:rPr>
              <w:t>Eligibilité au conseil d’administration</w:t>
            </w:r>
          </w:p>
          <w:p w14:paraId="3E1217C1" w14:textId="77777777" w:rsidR="00F42A02" w:rsidRPr="007E69EF" w:rsidRDefault="00F42A02" w:rsidP="00F42A02">
            <w:pPr>
              <w:pStyle w:val="Paragraphedeliste"/>
              <w:numPr>
                <w:ilvl w:val="0"/>
                <w:numId w:val="28"/>
              </w:numPr>
              <w:spacing w:line="240" w:lineRule="auto"/>
              <w:rPr>
                <w:color w:val="002C4C" w:themeColor="text1"/>
                <w:sz w:val="18"/>
                <w:szCs w:val="18"/>
              </w:rPr>
            </w:pPr>
            <w:r w:rsidRPr="007E69EF">
              <w:rPr>
                <w:color w:val="002C4C" w:themeColor="text1"/>
                <w:sz w:val="18"/>
                <w:szCs w:val="18"/>
              </w:rPr>
              <w:t>Possibilité de rejoindre les commissions thématiques (Projet, Formation, Marketing, etc…)</w:t>
            </w:r>
          </w:p>
          <w:p w14:paraId="4454263B" w14:textId="57262B24" w:rsidR="00F42A02" w:rsidRPr="00E92C2E" w:rsidRDefault="00F42A02" w:rsidP="00F42A02">
            <w:pPr>
              <w:rPr>
                <w:b/>
                <w:bCs/>
                <w:color w:val="002C4C" w:themeColor="text1"/>
                <w:sz w:val="18"/>
                <w:szCs w:val="18"/>
              </w:rPr>
            </w:pPr>
            <w:r w:rsidRPr="00E92C2E">
              <w:rPr>
                <w:b/>
                <w:bCs/>
                <w:color w:val="002C4C" w:themeColor="text1"/>
                <w:sz w:val="18"/>
                <w:szCs w:val="18"/>
              </w:rPr>
              <w:t xml:space="preserve">Bénéficiez des tarifs membres pour les événements internationaux : </w:t>
            </w:r>
            <w:r w:rsidRPr="00E92C2E">
              <w:rPr>
                <w:color w:val="002C4C" w:themeColor="text1"/>
                <w:sz w:val="18"/>
                <w:szCs w:val="18"/>
              </w:rPr>
              <w:t>missions de prospection, conférences</w:t>
            </w:r>
          </w:p>
        </w:tc>
      </w:tr>
      <w:tr w:rsidR="00F42A02" w14:paraId="2A3F0F3E" w14:textId="77777777" w:rsidTr="00AC13DB">
        <w:trPr>
          <w:gridBefore w:val="1"/>
          <w:gridAfter w:val="1"/>
          <w:wBefore w:w="1276" w:type="dxa"/>
          <w:wAfter w:w="1124" w:type="dxa"/>
          <w:trHeight w:val="421"/>
        </w:trPr>
        <w:tc>
          <w:tcPr>
            <w:tcW w:w="6662" w:type="dxa"/>
            <w:shd w:val="clear" w:color="auto" w:fill="0070C0" w:themeFill="accent1"/>
            <w:vAlign w:val="center"/>
          </w:tcPr>
          <w:p w14:paraId="4A1F34F2" w14:textId="588CD195" w:rsidR="00F42A02" w:rsidRPr="00033CD4" w:rsidRDefault="00F42A02" w:rsidP="00F42A02">
            <w:pPr>
              <w:jc w:val="center"/>
              <w:rPr>
                <w:color w:val="0070C0" w:themeColor="accent1"/>
              </w:rPr>
            </w:pPr>
            <w:r w:rsidRPr="00FA3224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VISIBILIT</w:t>
            </w:r>
            <w:r w:rsidRPr="00033CD4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É</w:t>
            </w:r>
          </w:p>
        </w:tc>
      </w:tr>
      <w:tr w:rsidR="00F42A02" w14:paraId="2319DEBB" w14:textId="77777777" w:rsidTr="00AC13DB">
        <w:trPr>
          <w:trHeight w:val="1417"/>
        </w:trPr>
        <w:tc>
          <w:tcPr>
            <w:tcW w:w="9062" w:type="dxa"/>
            <w:gridSpan w:val="3"/>
          </w:tcPr>
          <w:p w14:paraId="1BACABF5" w14:textId="77777777" w:rsidR="00F42A02" w:rsidRPr="00426051" w:rsidRDefault="00F42A02" w:rsidP="00F42A02">
            <w:pPr>
              <w:jc w:val="both"/>
              <w:rPr>
                <w:b/>
                <w:bCs/>
                <w:color w:val="002C4C" w:themeColor="text1"/>
                <w:sz w:val="18"/>
                <w:szCs w:val="18"/>
              </w:rPr>
            </w:pPr>
            <w:r>
              <w:rPr>
                <w:b/>
                <w:bCs/>
                <w:color w:val="002C4C" w:themeColor="text1"/>
                <w:sz w:val="18"/>
                <w:szCs w:val="18"/>
              </w:rPr>
              <w:t>Accroître</w:t>
            </w:r>
            <w:r w:rsidRPr="00426051">
              <w:rPr>
                <w:b/>
                <w:bCs/>
                <w:color w:val="002C4C" w:themeColor="text1"/>
                <w:sz w:val="18"/>
                <w:szCs w:val="18"/>
              </w:rPr>
              <w:t xml:space="preserve"> la promotion de votre organisation</w:t>
            </w:r>
            <w:r>
              <w:rPr>
                <w:b/>
                <w:bCs/>
                <w:color w:val="002C4C" w:themeColor="text1"/>
                <w:sz w:val="18"/>
                <w:szCs w:val="18"/>
              </w:rPr>
              <w:t> :</w:t>
            </w:r>
          </w:p>
          <w:p w14:paraId="4A4D9C10" w14:textId="77777777" w:rsidR="00F42A02" w:rsidRPr="00426051" w:rsidRDefault="00F42A02" w:rsidP="00F42A02">
            <w:pPr>
              <w:pStyle w:val="Paragraphedeliste"/>
              <w:numPr>
                <w:ilvl w:val="0"/>
                <w:numId w:val="30"/>
              </w:numPr>
              <w:spacing w:line="240" w:lineRule="auto"/>
              <w:rPr>
                <w:color w:val="002C4C" w:themeColor="text1"/>
                <w:sz w:val="18"/>
                <w:szCs w:val="18"/>
              </w:rPr>
            </w:pPr>
            <w:r w:rsidRPr="00426051">
              <w:rPr>
                <w:color w:val="002C4C" w:themeColor="text1"/>
                <w:sz w:val="18"/>
                <w:szCs w:val="18"/>
              </w:rPr>
              <w:t xml:space="preserve">Organiser un </w:t>
            </w:r>
            <w:r>
              <w:rPr>
                <w:color w:val="002C4C" w:themeColor="text1"/>
                <w:sz w:val="18"/>
                <w:szCs w:val="18"/>
              </w:rPr>
              <w:t xml:space="preserve">atelier lors de l’Assemblé Générale annuelle </w:t>
            </w:r>
            <w:r w:rsidRPr="00426051">
              <w:rPr>
                <w:color w:val="002C4C" w:themeColor="text1"/>
                <w:sz w:val="18"/>
                <w:szCs w:val="18"/>
              </w:rPr>
              <w:t xml:space="preserve">ou </w:t>
            </w:r>
            <w:r>
              <w:rPr>
                <w:color w:val="002C4C" w:themeColor="text1"/>
                <w:sz w:val="18"/>
                <w:szCs w:val="18"/>
              </w:rPr>
              <w:t>accueillir d</w:t>
            </w:r>
            <w:r w:rsidRPr="00426051">
              <w:rPr>
                <w:color w:val="002C4C" w:themeColor="text1"/>
                <w:sz w:val="18"/>
                <w:szCs w:val="18"/>
              </w:rPr>
              <w:t xml:space="preserve">es évènements ANIMA </w:t>
            </w:r>
          </w:p>
          <w:p w14:paraId="1E68E549" w14:textId="77777777" w:rsidR="00F42A02" w:rsidRPr="00426051" w:rsidRDefault="00F42A02" w:rsidP="00F42A02">
            <w:pPr>
              <w:pStyle w:val="Paragraphedeliste"/>
              <w:numPr>
                <w:ilvl w:val="0"/>
                <w:numId w:val="30"/>
              </w:numPr>
              <w:spacing w:line="240" w:lineRule="auto"/>
              <w:rPr>
                <w:color w:val="002C4C" w:themeColor="text1"/>
                <w:sz w:val="18"/>
                <w:szCs w:val="18"/>
              </w:rPr>
            </w:pPr>
            <w:r w:rsidRPr="00426051">
              <w:rPr>
                <w:color w:val="002C4C" w:themeColor="text1"/>
                <w:sz w:val="18"/>
                <w:szCs w:val="18"/>
              </w:rPr>
              <w:t xml:space="preserve">Participer et </w:t>
            </w:r>
            <w:r>
              <w:rPr>
                <w:color w:val="002C4C" w:themeColor="text1"/>
                <w:sz w:val="18"/>
                <w:szCs w:val="18"/>
              </w:rPr>
              <w:t>intervenir lors des</w:t>
            </w:r>
            <w:r w:rsidRPr="00426051">
              <w:rPr>
                <w:color w:val="002C4C" w:themeColor="text1"/>
                <w:sz w:val="18"/>
                <w:szCs w:val="18"/>
              </w:rPr>
              <w:t xml:space="preserve"> évènements ANIMA </w:t>
            </w:r>
          </w:p>
          <w:p w14:paraId="50388381" w14:textId="3930E255" w:rsidR="00F42A02" w:rsidRPr="00426051" w:rsidRDefault="00F42A02" w:rsidP="00F42A02">
            <w:pPr>
              <w:pStyle w:val="Paragraphedeliste"/>
              <w:numPr>
                <w:ilvl w:val="0"/>
                <w:numId w:val="30"/>
              </w:numPr>
              <w:spacing w:line="240" w:lineRule="auto"/>
              <w:rPr>
                <w:color w:val="002C4C" w:themeColor="text1"/>
                <w:sz w:val="18"/>
                <w:szCs w:val="18"/>
              </w:rPr>
            </w:pPr>
            <w:r w:rsidRPr="00426051">
              <w:rPr>
                <w:color w:val="002C4C" w:themeColor="text1"/>
                <w:sz w:val="18"/>
                <w:szCs w:val="18"/>
              </w:rPr>
              <w:t xml:space="preserve">Promouvoir votre activité et </w:t>
            </w:r>
            <w:r>
              <w:rPr>
                <w:color w:val="002C4C" w:themeColor="text1"/>
                <w:sz w:val="18"/>
                <w:szCs w:val="18"/>
              </w:rPr>
              <w:t xml:space="preserve">votre </w:t>
            </w:r>
            <w:r w:rsidRPr="00426051">
              <w:rPr>
                <w:color w:val="002C4C" w:themeColor="text1"/>
                <w:sz w:val="18"/>
                <w:szCs w:val="18"/>
              </w:rPr>
              <w:t xml:space="preserve">territoire au sein du réseau et </w:t>
            </w:r>
            <w:r>
              <w:rPr>
                <w:color w:val="002C4C" w:themeColor="text1"/>
                <w:sz w:val="18"/>
                <w:szCs w:val="18"/>
              </w:rPr>
              <w:t>à l’extérieur</w:t>
            </w:r>
            <w:r w:rsidRPr="00426051">
              <w:rPr>
                <w:color w:val="002C4C" w:themeColor="text1"/>
                <w:sz w:val="18"/>
                <w:szCs w:val="18"/>
              </w:rPr>
              <w:t xml:space="preserve"> à travers les outils de communication ANIMA </w:t>
            </w:r>
          </w:p>
        </w:tc>
      </w:tr>
      <w:tr w:rsidR="00F42A02" w14:paraId="5130D2AF" w14:textId="77777777" w:rsidTr="00AC13DB">
        <w:trPr>
          <w:gridBefore w:val="1"/>
          <w:gridAfter w:val="1"/>
          <w:wBefore w:w="1276" w:type="dxa"/>
          <w:wAfter w:w="1124" w:type="dxa"/>
          <w:trHeight w:val="439"/>
        </w:trPr>
        <w:tc>
          <w:tcPr>
            <w:tcW w:w="6662" w:type="dxa"/>
            <w:shd w:val="clear" w:color="auto" w:fill="EC8105" w:themeFill="accent2"/>
            <w:vAlign w:val="center"/>
          </w:tcPr>
          <w:p w14:paraId="328270DE" w14:textId="5CA2ACA0" w:rsidR="00F42A02" w:rsidRPr="00FA3224" w:rsidRDefault="00F42A02" w:rsidP="00F42A02">
            <w:pPr>
              <w:jc w:val="center"/>
              <w:rPr>
                <w:color w:val="FFFFFF" w:themeColor="background1"/>
              </w:rPr>
            </w:pPr>
            <w:r w:rsidRPr="00FA3224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COOP</w:t>
            </w:r>
            <w:r w:rsidRPr="00033CD4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É</w:t>
            </w:r>
            <w:r w:rsidRPr="00FA3224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RATION</w:t>
            </w:r>
          </w:p>
        </w:tc>
      </w:tr>
      <w:tr w:rsidR="00F42A02" w14:paraId="4A0BE08A" w14:textId="77777777" w:rsidTr="00AC13DB">
        <w:trPr>
          <w:trHeight w:val="1833"/>
        </w:trPr>
        <w:tc>
          <w:tcPr>
            <w:tcW w:w="9062" w:type="dxa"/>
            <w:gridSpan w:val="3"/>
          </w:tcPr>
          <w:p w14:paraId="1A1A8B91" w14:textId="77777777" w:rsidR="00F42A02" w:rsidRPr="00426051" w:rsidRDefault="00F42A02" w:rsidP="00F42A02">
            <w:pPr>
              <w:jc w:val="both"/>
              <w:rPr>
                <w:b/>
                <w:bCs/>
                <w:color w:val="002C4C" w:themeColor="text1"/>
                <w:sz w:val="18"/>
                <w:szCs w:val="18"/>
              </w:rPr>
            </w:pPr>
            <w:r w:rsidRPr="00426051">
              <w:rPr>
                <w:b/>
                <w:bCs/>
                <w:color w:val="002C4C" w:themeColor="text1"/>
                <w:sz w:val="18"/>
                <w:szCs w:val="18"/>
              </w:rPr>
              <w:t>Développer votre coopération internationale et renforcer vos services :</w:t>
            </w:r>
          </w:p>
          <w:p w14:paraId="0768EE6E" w14:textId="77777777" w:rsidR="00F42A02" w:rsidRPr="00426051" w:rsidRDefault="00F42A02" w:rsidP="00F42A02">
            <w:pPr>
              <w:pStyle w:val="Paragraphedeliste"/>
              <w:numPr>
                <w:ilvl w:val="0"/>
                <w:numId w:val="31"/>
              </w:numPr>
              <w:spacing w:line="240" w:lineRule="auto"/>
              <w:rPr>
                <w:color w:val="002C4C" w:themeColor="text1"/>
                <w:sz w:val="18"/>
                <w:szCs w:val="18"/>
              </w:rPr>
            </w:pPr>
            <w:r w:rsidRPr="00426051">
              <w:rPr>
                <w:color w:val="002C4C" w:themeColor="text1"/>
                <w:sz w:val="18"/>
                <w:szCs w:val="18"/>
              </w:rPr>
              <w:t xml:space="preserve">Bénéficier de l’ingénierie de coopération : suivi des opportunités de financement, conseils et boîte à outils pour le développement de projets </w:t>
            </w:r>
          </w:p>
          <w:p w14:paraId="5F8FA0A4" w14:textId="77777777" w:rsidR="00F42A02" w:rsidRPr="00426051" w:rsidRDefault="00F42A02" w:rsidP="00F42A02">
            <w:pPr>
              <w:pStyle w:val="Paragraphedeliste"/>
              <w:numPr>
                <w:ilvl w:val="0"/>
                <w:numId w:val="31"/>
              </w:numPr>
              <w:spacing w:line="240" w:lineRule="auto"/>
              <w:rPr>
                <w:color w:val="002C4C" w:themeColor="text1"/>
                <w:sz w:val="18"/>
                <w:szCs w:val="18"/>
              </w:rPr>
            </w:pPr>
            <w:r w:rsidRPr="00426051">
              <w:rPr>
                <w:color w:val="002C4C" w:themeColor="text1"/>
                <w:sz w:val="18"/>
                <w:szCs w:val="18"/>
              </w:rPr>
              <w:t>Priorité de participation aux consortiums de projets coordonnés par ANIMA</w:t>
            </w:r>
          </w:p>
          <w:p w14:paraId="241293A3" w14:textId="77777777" w:rsidR="00F42A02" w:rsidRPr="00426051" w:rsidRDefault="00F42A02" w:rsidP="00F42A02">
            <w:pPr>
              <w:pStyle w:val="Paragraphedeliste"/>
              <w:numPr>
                <w:ilvl w:val="0"/>
                <w:numId w:val="31"/>
              </w:numPr>
              <w:spacing w:line="240" w:lineRule="auto"/>
              <w:rPr>
                <w:color w:val="002C4C" w:themeColor="text1"/>
                <w:sz w:val="18"/>
                <w:szCs w:val="18"/>
              </w:rPr>
            </w:pPr>
            <w:r w:rsidRPr="00426051">
              <w:rPr>
                <w:color w:val="002C4C" w:themeColor="text1"/>
                <w:sz w:val="18"/>
                <w:szCs w:val="18"/>
              </w:rPr>
              <w:t xml:space="preserve">Être recommandé aux partenaires </w:t>
            </w:r>
            <w:r>
              <w:rPr>
                <w:color w:val="002C4C" w:themeColor="text1"/>
                <w:sz w:val="18"/>
                <w:szCs w:val="18"/>
              </w:rPr>
              <w:t>et institutions de</w:t>
            </w:r>
            <w:r w:rsidRPr="00426051">
              <w:rPr>
                <w:color w:val="002C4C" w:themeColor="text1"/>
                <w:sz w:val="18"/>
                <w:szCs w:val="18"/>
              </w:rPr>
              <w:t xml:space="preserve"> coopération</w:t>
            </w:r>
          </w:p>
          <w:p w14:paraId="77B6A8CE" w14:textId="77777777" w:rsidR="00F42A02" w:rsidRPr="00426051" w:rsidRDefault="00F42A02" w:rsidP="00F42A02">
            <w:pPr>
              <w:pStyle w:val="Paragraphedeliste"/>
              <w:numPr>
                <w:ilvl w:val="0"/>
                <w:numId w:val="31"/>
              </w:numPr>
              <w:spacing w:line="240" w:lineRule="auto"/>
              <w:rPr>
                <w:color w:val="002C4C" w:themeColor="text1"/>
                <w:sz w:val="18"/>
                <w:szCs w:val="18"/>
              </w:rPr>
            </w:pPr>
            <w:r w:rsidRPr="00426051">
              <w:rPr>
                <w:color w:val="002C4C" w:themeColor="text1"/>
                <w:sz w:val="18"/>
                <w:szCs w:val="18"/>
              </w:rPr>
              <w:t>Impliquer les autres membres dans vos propres projets et échanges d'expertise</w:t>
            </w:r>
          </w:p>
          <w:p w14:paraId="3576E9D0" w14:textId="77777777" w:rsidR="00F42A02" w:rsidRPr="00F42A02" w:rsidRDefault="00F42A02" w:rsidP="00F42A02">
            <w:pPr>
              <w:rPr>
                <w:b/>
                <w:bCs/>
                <w:color w:val="002C4C" w:themeColor="text1"/>
                <w:sz w:val="18"/>
                <w:szCs w:val="18"/>
              </w:rPr>
            </w:pPr>
            <w:r w:rsidRPr="00F42A02">
              <w:rPr>
                <w:b/>
                <w:bCs/>
                <w:color w:val="002C4C" w:themeColor="text1"/>
                <w:sz w:val="18"/>
                <w:szCs w:val="18"/>
              </w:rPr>
              <w:t>Offrir des opportunités d’affaires et de commerce aux entreprises de vos pays :</w:t>
            </w:r>
          </w:p>
          <w:p w14:paraId="4E2DB1D4" w14:textId="2DF49785" w:rsidR="00F42A02" w:rsidRPr="00426051" w:rsidRDefault="00F42A02" w:rsidP="00F42A02">
            <w:pPr>
              <w:pStyle w:val="Paragraphedeliste"/>
              <w:numPr>
                <w:ilvl w:val="0"/>
                <w:numId w:val="31"/>
              </w:numPr>
              <w:spacing w:line="240" w:lineRule="auto"/>
              <w:rPr>
                <w:color w:val="002C4C" w:themeColor="text1"/>
                <w:sz w:val="18"/>
                <w:szCs w:val="18"/>
              </w:rPr>
            </w:pPr>
            <w:r w:rsidRPr="00426051">
              <w:rPr>
                <w:color w:val="002C4C" w:themeColor="text1"/>
                <w:sz w:val="18"/>
                <w:szCs w:val="18"/>
              </w:rPr>
              <w:t xml:space="preserve">Invitation des entreprises que vous </w:t>
            </w:r>
            <w:r>
              <w:rPr>
                <w:color w:val="002C4C" w:themeColor="text1"/>
                <w:sz w:val="18"/>
                <w:szCs w:val="18"/>
              </w:rPr>
              <w:t>recommandez</w:t>
            </w:r>
            <w:r w:rsidRPr="00426051">
              <w:rPr>
                <w:color w:val="002C4C" w:themeColor="text1"/>
                <w:sz w:val="18"/>
                <w:szCs w:val="18"/>
              </w:rPr>
              <w:t xml:space="preserve"> à nos rencontres d'affaires  </w:t>
            </w:r>
          </w:p>
        </w:tc>
      </w:tr>
      <w:tr w:rsidR="00F42A02" w14:paraId="5029A042" w14:textId="77777777" w:rsidTr="00AC13DB">
        <w:trPr>
          <w:gridBefore w:val="1"/>
          <w:gridAfter w:val="1"/>
          <w:wBefore w:w="1276" w:type="dxa"/>
          <w:wAfter w:w="1124" w:type="dxa"/>
          <w:trHeight w:val="437"/>
        </w:trPr>
        <w:tc>
          <w:tcPr>
            <w:tcW w:w="6662" w:type="dxa"/>
            <w:shd w:val="clear" w:color="auto" w:fill="F9B015" w:themeFill="accent4"/>
            <w:vAlign w:val="center"/>
          </w:tcPr>
          <w:p w14:paraId="7A2DF554" w14:textId="2545264D" w:rsidR="00F42A02" w:rsidRPr="00033CD4" w:rsidRDefault="00F42A02" w:rsidP="00F42A02">
            <w:pPr>
              <w:jc w:val="center"/>
              <w:rPr>
                <w:color w:val="F9B015" w:themeColor="accent4"/>
              </w:rPr>
            </w:pPr>
            <w:r w:rsidRPr="00FA3224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FORMATION</w:t>
            </w:r>
          </w:p>
        </w:tc>
      </w:tr>
      <w:tr w:rsidR="00F42A02" w14:paraId="0EDB67A2" w14:textId="77777777" w:rsidTr="00AC13DB">
        <w:trPr>
          <w:trHeight w:val="841"/>
        </w:trPr>
        <w:tc>
          <w:tcPr>
            <w:tcW w:w="9062" w:type="dxa"/>
            <w:gridSpan w:val="3"/>
          </w:tcPr>
          <w:p w14:paraId="37AEDCCD" w14:textId="77777777" w:rsidR="00F42A02" w:rsidRPr="00A51EC0" w:rsidRDefault="00F42A02" w:rsidP="00F42A02">
            <w:pPr>
              <w:rPr>
                <w:b/>
                <w:bCs/>
                <w:color w:val="002C4C" w:themeColor="text1"/>
                <w:sz w:val="18"/>
                <w:szCs w:val="18"/>
              </w:rPr>
            </w:pPr>
            <w:r w:rsidRPr="00A51EC0">
              <w:rPr>
                <w:b/>
                <w:bCs/>
                <w:color w:val="002C4C" w:themeColor="text1"/>
                <w:sz w:val="18"/>
                <w:szCs w:val="18"/>
              </w:rPr>
              <w:t>Renforcez les capacités de votre personnel et partagez votre savoir-faire</w:t>
            </w:r>
            <w:r>
              <w:rPr>
                <w:b/>
                <w:bCs/>
                <w:color w:val="002C4C" w:themeColor="text1"/>
                <w:sz w:val="18"/>
                <w:szCs w:val="18"/>
              </w:rPr>
              <w:t> :</w:t>
            </w:r>
          </w:p>
          <w:p w14:paraId="4A597DF0" w14:textId="77777777" w:rsidR="00F42A02" w:rsidRPr="00A51EC0" w:rsidRDefault="00F42A02" w:rsidP="00F42A02">
            <w:pPr>
              <w:pStyle w:val="Paragraphedeliste"/>
              <w:numPr>
                <w:ilvl w:val="0"/>
                <w:numId w:val="31"/>
              </w:numPr>
              <w:spacing w:line="240" w:lineRule="auto"/>
              <w:rPr>
                <w:color w:val="002C4C" w:themeColor="text1"/>
                <w:sz w:val="18"/>
                <w:szCs w:val="18"/>
              </w:rPr>
            </w:pPr>
            <w:r w:rsidRPr="00A51EC0">
              <w:rPr>
                <w:color w:val="002C4C" w:themeColor="text1"/>
                <w:sz w:val="18"/>
                <w:szCs w:val="18"/>
              </w:rPr>
              <w:t>Accès prioritaire et conditions préférentielles aux formations ANIMA</w:t>
            </w:r>
          </w:p>
          <w:p w14:paraId="66413561" w14:textId="77777777" w:rsidR="00F42A02" w:rsidRPr="00A51EC0" w:rsidRDefault="00F42A02" w:rsidP="00F42A02">
            <w:pPr>
              <w:pStyle w:val="Paragraphedeliste"/>
              <w:numPr>
                <w:ilvl w:val="0"/>
                <w:numId w:val="31"/>
              </w:numPr>
              <w:spacing w:line="240" w:lineRule="auto"/>
              <w:rPr>
                <w:color w:val="002C4C" w:themeColor="text1"/>
                <w:sz w:val="18"/>
                <w:szCs w:val="18"/>
              </w:rPr>
            </w:pPr>
            <w:r w:rsidRPr="00A51EC0">
              <w:rPr>
                <w:color w:val="002C4C" w:themeColor="text1"/>
                <w:sz w:val="18"/>
                <w:szCs w:val="18"/>
              </w:rPr>
              <w:t xml:space="preserve">Présenter vos bonnes pratiques et partager votre expertise lors des webinaires et formations d’ANIMA </w:t>
            </w:r>
          </w:p>
          <w:p w14:paraId="71596DEF" w14:textId="6EA9B83B" w:rsidR="00F42A02" w:rsidRPr="00A51EC0" w:rsidRDefault="00F42A02" w:rsidP="00F42A02">
            <w:pPr>
              <w:pStyle w:val="Paragraphedeliste"/>
              <w:numPr>
                <w:ilvl w:val="0"/>
                <w:numId w:val="31"/>
              </w:numPr>
              <w:spacing w:line="240" w:lineRule="auto"/>
              <w:rPr>
                <w:color w:val="002C4C" w:themeColor="text1"/>
                <w:sz w:val="18"/>
                <w:szCs w:val="18"/>
              </w:rPr>
            </w:pPr>
            <w:r w:rsidRPr="00A51EC0">
              <w:rPr>
                <w:color w:val="002C4C" w:themeColor="text1"/>
                <w:sz w:val="18"/>
                <w:szCs w:val="18"/>
              </w:rPr>
              <w:t>Proposer du personnel détaché pour travailler à la mise en œuvre des activités d'ANIMA sous la supervision des experts ANIMA</w:t>
            </w:r>
          </w:p>
        </w:tc>
      </w:tr>
      <w:tr w:rsidR="00F42A02" w14:paraId="47CD2924" w14:textId="77777777" w:rsidTr="00AC13DB">
        <w:trPr>
          <w:gridBefore w:val="1"/>
          <w:gridAfter w:val="1"/>
          <w:wBefore w:w="1276" w:type="dxa"/>
          <w:wAfter w:w="1124" w:type="dxa"/>
          <w:trHeight w:val="486"/>
        </w:trPr>
        <w:tc>
          <w:tcPr>
            <w:tcW w:w="6662" w:type="dxa"/>
            <w:shd w:val="clear" w:color="auto" w:fill="A9DCF1" w:themeFill="accent5"/>
            <w:vAlign w:val="center"/>
          </w:tcPr>
          <w:p w14:paraId="72D09ABD" w14:textId="2612693E" w:rsidR="00F42A02" w:rsidRPr="00033CD4" w:rsidRDefault="00F42A02" w:rsidP="00F42A02">
            <w:pPr>
              <w:jc w:val="center"/>
              <w:rPr>
                <w:color w:val="A9DCF1" w:themeColor="accent5"/>
              </w:rPr>
            </w:pPr>
            <w:r w:rsidRPr="00FA3224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EXPERTISE</w:t>
            </w:r>
          </w:p>
        </w:tc>
      </w:tr>
      <w:tr w:rsidR="00F42A02" w14:paraId="004EE009" w14:textId="77777777" w:rsidTr="00743C4B">
        <w:trPr>
          <w:trHeight w:val="1213"/>
        </w:trPr>
        <w:tc>
          <w:tcPr>
            <w:tcW w:w="9062" w:type="dxa"/>
            <w:gridSpan w:val="3"/>
          </w:tcPr>
          <w:p w14:paraId="0BA014D1" w14:textId="77777777" w:rsidR="00F42A02" w:rsidRPr="00A51EC0" w:rsidRDefault="00F42A02" w:rsidP="00F42A02">
            <w:pPr>
              <w:rPr>
                <w:b/>
                <w:bCs/>
                <w:color w:val="002C4C" w:themeColor="text1"/>
                <w:sz w:val="18"/>
                <w:szCs w:val="18"/>
              </w:rPr>
            </w:pPr>
            <w:r w:rsidRPr="00A51EC0">
              <w:rPr>
                <w:b/>
                <w:bCs/>
                <w:color w:val="002C4C" w:themeColor="text1"/>
                <w:sz w:val="18"/>
                <w:szCs w:val="18"/>
              </w:rPr>
              <w:t>Améliorer votre expertise</w:t>
            </w:r>
            <w:r>
              <w:rPr>
                <w:b/>
                <w:bCs/>
                <w:color w:val="002C4C" w:themeColor="text1"/>
                <w:sz w:val="18"/>
                <w:szCs w:val="18"/>
              </w:rPr>
              <w:t> :</w:t>
            </w:r>
          </w:p>
          <w:p w14:paraId="174B5205" w14:textId="77777777" w:rsidR="00F42A02" w:rsidRPr="00A51EC0" w:rsidRDefault="00F42A02" w:rsidP="00F42A02">
            <w:pPr>
              <w:pStyle w:val="Paragraphedeliste"/>
              <w:numPr>
                <w:ilvl w:val="0"/>
                <w:numId w:val="32"/>
              </w:numPr>
              <w:spacing w:line="240" w:lineRule="auto"/>
              <w:rPr>
                <w:color w:val="002C4C" w:themeColor="text1"/>
                <w:sz w:val="18"/>
                <w:szCs w:val="18"/>
              </w:rPr>
            </w:pPr>
            <w:r w:rsidRPr="00A51EC0">
              <w:rPr>
                <w:color w:val="002C4C" w:themeColor="text1"/>
                <w:sz w:val="18"/>
                <w:szCs w:val="18"/>
              </w:rPr>
              <w:t xml:space="preserve">Accès prioritaire au programme d’apprentissage entre pairs d’ANIMA </w:t>
            </w:r>
          </w:p>
          <w:p w14:paraId="3F965738" w14:textId="332AAE1D" w:rsidR="00F42A02" w:rsidRPr="00A51EC0" w:rsidRDefault="00F42A02" w:rsidP="00F42A02">
            <w:pPr>
              <w:pStyle w:val="Paragraphedeliste"/>
              <w:numPr>
                <w:ilvl w:val="0"/>
                <w:numId w:val="32"/>
              </w:numPr>
              <w:spacing w:line="240" w:lineRule="auto"/>
              <w:rPr>
                <w:color w:val="002C4C" w:themeColor="text1"/>
                <w:sz w:val="18"/>
                <w:szCs w:val="18"/>
              </w:rPr>
            </w:pPr>
            <w:r w:rsidRPr="00A51EC0">
              <w:rPr>
                <w:color w:val="002C4C" w:themeColor="text1"/>
                <w:sz w:val="18"/>
                <w:szCs w:val="18"/>
              </w:rPr>
              <w:t xml:space="preserve">Présentation d’experts (portfolio d’ANIMA, </w:t>
            </w:r>
            <w:r w:rsidR="00B478A6">
              <w:rPr>
                <w:color w:val="002C4C" w:themeColor="text1"/>
                <w:sz w:val="18"/>
                <w:szCs w:val="18"/>
              </w:rPr>
              <w:t>5</w:t>
            </w:r>
            <w:r w:rsidRPr="00A51EC0">
              <w:rPr>
                <w:color w:val="002C4C" w:themeColor="text1"/>
                <w:sz w:val="18"/>
                <w:szCs w:val="18"/>
              </w:rPr>
              <w:t xml:space="preserve">00 profils) </w:t>
            </w:r>
          </w:p>
          <w:p w14:paraId="64753A6A" w14:textId="32A22BAE" w:rsidR="00AC20BD" w:rsidRPr="00AC20BD" w:rsidRDefault="00F42A02" w:rsidP="00AC20BD">
            <w:pPr>
              <w:pStyle w:val="Paragraphedeliste"/>
              <w:numPr>
                <w:ilvl w:val="0"/>
                <w:numId w:val="32"/>
              </w:numPr>
              <w:spacing w:line="240" w:lineRule="auto"/>
              <w:rPr>
                <w:color w:val="002C4C" w:themeColor="text1"/>
                <w:sz w:val="18"/>
                <w:szCs w:val="18"/>
              </w:rPr>
            </w:pPr>
            <w:r w:rsidRPr="00A51EC0">
              <w:rPr>
                <w:color w:val="002C4C" w:themeColor="text1"/>
                <w:sz w:val="18"/>
                <w:szCs w:val="18"/>
              </w:rPr>
              <w:t xml:space="preserve">Accéder </w:t>
            </w:r>
            <w:r>
              <w:rPr>
                <w:color w:val="002C4C" w:themeColor="text1"/>
                <w:sz w:val="18"/>
                <w:szCs w:val="18"/>
              </w:rPr>
              <w:t>à des</w:t>
            </w:r>
            <w:r w:rsidRPr="00A51EC0">
              <w:rPr>
                <w:color w:val="002C4C" w:themeColor="text1"/>
                <w:sz w:val="18"/>
                <w:szCs w:val="18"/>
              </w:rPr>
              <w:t xml:space="preserve"> ressources méthodologiques</w:t>
            </w:r>
          </w:p>
        </w:tc>
      </w:tr>
      <w:tr w:rsidR="00343398" w14:paraId="232DE1D2" w14:textId="77777777" w:rsidTr="00AC13DB">
        <w:trPr>
          <w:trHeight w:val="189"/>
        </w:trPr>
        <w:tc>
          <w:tcPr>
            <w:tcW w:w="9062" w:type="dxa"/>
            <w:gridSpan w:val="3"/>
          </w:tcPr>
          <w:p w14:paraId="6DEFCA39" w14:textId="39B12ECA" w:rsidR="00343398" w:rsidRDefault="00343398" w:rsidP="00AC20BD">
            <w:pPr>
              <w:spacing w:before="240" w:after="120"/>
              <w:jc w:val="center"/>
            </w:pPr>
            <w:r w:rsidRPr="00787F23">
              <w:rPr>
                <w:rFonts w:asciiTheme="majorHAnsi" w:hAnsiTheme="majorHAnsi"/>
                <w:color w:val="002C4C" w:themeColor="text1"/>
              </w:rPr>
              <w:t>Cotisation 202</w:t>
            </w:r>
            <w:r w:rsidR="00AC20BD">
              <w:rPr>
                <w:rFonts w:asciiTheme="majorHAnsi" w:hAnsiTheme="majorHAnsi"/>
                <w:color w:val="002C4C" w:themeColor="text1"/>
              </w:rPr>
              <w:t>4</w:t>
            </w:r>
          </w:p>
        </w:tc>
      </w:tr>
      <w:tr w:rsidR="00343398" w14:paraId="26AC1F7A" w14:textId="42E24A80" w:rsidTr="00AC13DB">
        <w:trPr>
          <w:trHeight w:val="480"/>
        </w:trPr>
        <w:tc>
          <w:tcPr>
            <w:tcW w:w="9062" w:type="dxa"/>
            <w:gridSpan w:val="3"/>
          </w:tcPr>
          <w:p w14:paraId="2E1E99CF" w14:textId="0CE83373" w:rsidR="00343398" w:rsidRDefault="00177C4F" w:rsidP="00AF7775">
            <w:pPr>
              <w:spacing w:line="360" w:lineRule="auto"/>
              <w:ind w:left="-115"/>
              <w:jc w:val="center"/>
              <w:rPr>
                <w:color w:val="002C4C" w:themeColor="text1"/>
                <w:sz w:val="20"/>
                <w:szCs w:val="20"/>
              </w:rPr>
            </w:pPr>
            <w:r w:rsidRPr="00177C4F">
              <w:rPr>
                <w:smallCaps/>
                <w:color w:val="002C4C" w:themeColor="text1"/>
                <w:sz w:val="20"/>
                <w:szCs w:val="20"/>
              </w:rPr>
              <w:t>membre de droit</w:t>
            </w:r>
            <w:r>
              <w:rPr>
                <w:smallCaps/>
                <w:color w:val="002C4C" w:themeColor="text1"/>
                <w:sz w:val="20"/>
                <w:szCs w:val="20"/>
              </w:rPr>
              <w:t xml:space="preserve"> </w:t>
            </w:r>
            <w:r w:rsidR="00AC20BD">
              <w:rPr>
                <w:smallCaps/>
                <w:color w:val="002C4C" w:themeColor="text1"/>
                <w:sz w:val="20"/>
                <w:szCs w:val="20"/>
              </w:rPr>
              <w:t>(Union Européenne et Pays du Golfe</w:t>
            </w:r>
            <w:r w:rsidR="00343398" w:rsidRPr="00343398">
              <w:rPr>
                <w:color w:val="949494" w:themeColor="text2"/>
                <w:sz w:val="20"/>
                <w:szCs w:val="20"/>
                <w14:props3d w14:extrusionH="0" w14:contourW="0" w14:prstMaterial="matte"/>
              </w:rPr>
              <w:t>………………………………….</w:t>
            </w:r>
            <w:r w:rsidR="00AC20BD">
              <w:rPr>
                <w:color w:val="002C4C" w:themeColor="text1"/>
                <w:sz w:val="20"/>
                <w:szCs w:val="20"/>
              </w:rPr>
              <w:t xml:space="preserve">3 </w:t>
            </w:r>
            <w:r w:rsidR="00343398">
              <w:rPr>
                <w:color w:val="002C4C" w:themeColor="text1"/>
                <w:sz w:val="20"/>
                <w:szCs w:val="20"/>
              </w:rPr>
              <w:t>000€</w:t>
            </w:r>
          </w:p>
          <w:p w14:paraId="1E3CE11F" w14:textId="430A6997" w:rsidR="00AC20BD" w:rsidRPr="00343398" w:rsidRDefault="00AC20BD" w:rsidP="00AF7775">
            <w:pPr>
              <w:spacing w:line="360" w:lineRule="auto"/>
              <w:ind w:left="-115"/>
              <w:jc w:val="center"/>
              <w:rPr>
                <w:color w:val="002C4C" w:themeColor="text1"/>
                <w:sz w:val="20"/>
                <w:szCs w:val="20"/>
              </w:rPr>
            </w:pPr>
            <w:r w:rsidRPr="00177C4F">
              <w:rPr>
                <w:smallCaps/>
                <w:color w:val="002C4C" w:themeColor="text1"/>
                <w:sz w:val="20"/>
                <w:szCs w:val="20"/>
              </w:rPr>
              <w:t>membre de droit</w:t>
            </w:r>
            <w:r>
              <w:rPr>
                <w:smallCaps/>
                <w:color w:val="002C4C" w:themeColor="text1"/>
                <w:sz w:val="20"/>
                <w:szCs w:val="20"/>
              </w:rPr>
              <w:t xml:space="preserve"> (pays de la Mediterranée et Afrique)</w:t>
            </w:r>
            <w:r w:rsidRPr="00343398">
              <w:rPr>
                <w:color w:val="949494" w:themeColor="text2"/>
                <w:sz w:val="20"/>
                <w:szCs w:val="20"/>
                <w14:props3d w14:extrusionH="0" w14:contourW="0" w14:prstMaterial="matte"/>
              </w:rPr>
              <w:t>………………………………….</w:t>
            </w:r>
            <w:r>
              <w:rPr>
                <w:color w:val="002C4C" w:themeColor="text1"/>
                <w:sz w:val="20"/>
                <w:szCs w:val="20"/>
              </w:rPr>
              <w:t>2 000€</w:t>
            </w:r>
          </w:p>
          <w:p w14:paraId="7E50DB93" w14:textId="05DCF617" w:rsidR="00343398" w:rsidRPr="00343398" w:rsidRDefault="00177C4F" w:rsidP="00AF7775">
            <w:pPr>
              <w:spacing w:line="360" w:lineRule="auto"/>
              <w:ind w:left="-115"/>
              <w:jc w:val="center"/>
              <w:rPr>
                <w:color w:val="002C4C" w:themeColor="text1"/>
                <w:sz w:val="20"/>
                <w:szCs w:val="20"/>
              </w:rPr>
            </w:pPr>
            <w:r w:rsidRPr="00177C4F">
              <w:rPr>
                <w:smallCaps/>
                <w:color w:val="002C4C" w:themeColor="text1"/>
                <w:sz w:val="20"/>
                <w:szCs w:val="20"/>
              </w:rPr>
              <w:t>membre de soutien</w:t>
            </w:r>
            <w:r>
              <w:rPr>
                <w:smallCaps/>
                <w:color w:val="002C4C" w:themeColor="text1"/>
                <w:sz w:val="20"/>
                <w:szCs w:val="20"/>
              </w:rPr>
              <w:t xml:space="preserve"> </w:t>
            </w:r>
            <w:r w:rsidR="00343398" w:rsidRPr="00343398">
              <w:rPr>
                <w:color w:val="949494" w:themeColor="text2"/>
                <w:sz w:val="20"/>
                <w:szCs w:val="20"/>
              </w:rPr>
              <w:t>………………</w:t>
            </w:r>
            <w:r w:rsidR="00AC20BD">
              <w:rPr>
                <w:color w:val="949494" w:themeColor="text2"/>
                <w:sz w:val="20"/>
                <w:szCs w:val="20"/>
              </w:rPr>
              <w:t>………………………………………………………..</w:t>
            </w:r>
            <w:r w:rsidR="00343398" w:rsidRPr="00343398">
              <w:rPr>
                <w:color w:val="949494" w:themeColor="text2"/>
                <w:sz w:val="20"/>
                <w:szCs w:val="20"/>
              </w:rPr>
              <w:t>……………..</w:t>
            </w:r>
            <w:r w:rsidR="00B456A5">
              <w:rPr>
                <w:color w:val="002C4C" w:themeColor="text1"/>
                <w:sz w:val="20"/>
                <w:szCs w:val="20"/>
              </w:rPr>
              <w:t>&gt;</w:t>
            </w:r>
            <w:r w:rsidR="00AC20BD">
              <w:rPr>
                <w:color w:val="002C4C" w:themeColor="text1"/>
                <w:sz w:val="20"/>
                <w:szCs w:val="20"/>
              </w:rPr>
              <w:t>3</w:t>
            </w:r>
            <w:r w:rsidR="00B456A5">
              <w:rPr>
                <w:color w:val="002C4C" w:themeColor="text1"/>
                <w:sz w:val="20"/>
                <w:szCs w:val="20"/>
              </w:rPr>
              <w:t xml:space="preserve"> </w:t>
            </w:r>
            <w:r w:rsidR="00343398">
              <w:rPr>
                <w:color w:val="002C4C" w:themeColor="text1"/>
                <w:sz w:val="20"/>
                <w:szCs w:val="20"/>
              </w:rPr>
              <w:t>000€</w:t>
            </w:r>
          </w:p>
        </w:tc>
      </w:tr>
      <w:tr w:rsidR="00343398" w14:paraId="60795798" w14:textId="77777777" w:rsidTr="00AC13DB">
        <w:trPr>
          <w:trHeight w:val="597"/>
        </w:trPr>
        <w:tc>
          <w:tcPr>
            <w:tcW w:w="9062" w:type="dxa"/>
            <w:gridSpan w:val="3"/>
            <w:shd w:val="clear" w:color="auto" w:fill="auto"/>
          </w:tcPr>
          <w:p w14:paraId="61FD48B6" w14:textId="3D708D7D" w:rsidR="00343398" w:rsidRPr="00343398" w:rsidRDefault="00743C4B" w:rsidP="00AC13DB">
            <w:pPr>
              <w:spacing w:line="360" w:lineRule="auto"/>
              <w:jc w:val="center"/>
              <w:rPr>
                <w:rFonts w:ascii="Lato" w:hAnsi="Lato" w:cs="Arial"/>
                <w:color w:val="FFFFFF" w:themeColor="background1"/>
                <w:sz w:val="20"/>
                <w:szCs w:val="20"/>
              </w:rPr>
            </w:pPr>
            <w:r>
              <w:rPr>
                <w:rFonts w:ascii="Lato" w:hAnsi="Lato" w:cs="Arial"/>
                <w:color w:val="FFFFFF" w:themeColor="background1"/>
                <w:sz w:val="20"/>
                <w:szCs w:val="20"/>
                <w:shd w:val="clear" w:color="auto" w:fill="EC8105" w:themeFill="accent2"/>
              </w:rPr>
              <w:t>Tarif spécial</w:t>
            </w:r>
            <w:r w:rsidR="00343398" w:rsidRPr="00343398">
              <w:rPr>
                <w:rFonts w:ascii="Lato" w:hAnsi="Lato" w:cs="Arial"/>
                <w:color w:val="FFFFFF" w:themeColor="background1"/>
                <w:sz w:val="20"/>
                <w:szCs w:val="20"/>
                <w:shd w:val="clear" w:color="auto" w:fill="EC8105" w:themeFill="accent2"/>
              </w:rPr>
              <w:t xml:space="preserve"> </w:t>
            </w:r>
            <w:r>
              <w:rPr>
                <w:rFonts w:ascii="Lato" w:hAnsi="Lato" w:cs="Arial"/>
                <w:color w:val="FFFFFF" w:themeColor="background1"/>
                <w:sz w:val="20"/>
                <w:szCs w:val="20"/>
                <w:shd w:val="clear" w:color="auto" w:fill="EC8105" w:themeFill="accent2"/>
              </w:rPr>
              <w:t>po</w:t>
            </w:r>
            <w:r w:rsidR="00343398" w:rsidRPr="00343398">
              <w:rPr>
                <w:rFonts w:ascii="Lato" w:hAnsi="Lato" w:cs="Arial"/>
                <w:color w:val="FFFFFF" w:themeColor="background1"/>
                <w:sz w:val="20"/>
                <w:szCs w:val="20"/>
                <w:shd w:val="clear" w:color="auto" w:fill="EC8105" w:themeFill="accent2"/>
              </w:rPr>
              <w:t>ur votre première année d’adhésio</w:t>
            </w:r>
            <w:r w:rsidR="00343398">
              <w:rPr>
                <w:rFonts w:ascii="Lato" w:hAnsi="Lato" w:cs="Arial"/>
                <w:color w:val="FFFFFF" w:themeColor="background1"/>
                <w:sz w:val="20"/>
                <w:szCs w:val="20"/>
                <w:shd w:val="clear" w:color="auto" w:fill="EC8105" w:themeFill="accent2"/>
              </w:rPr>
              <w:t>n</w:t>
            </w:r>
          </w:p>
          <w:p w14:paraId="6AE14DFA" w14:textId="46280D76" w:rsidR="00343398" w:rsidRPr="00343398" w:rsidRDefault="00177C4F" w:rsidP="00AC13DB">
            <w:pPr>
              <w:spacing w:line="360" w:lineRule="auto"/>
              <w:ind w:left="456"/>
              <w:jc w:val="center"/>
              <w:rPr>
                <w:color w:val="002C4C" w:themeColor="text1"/>
                <w:sz w:val="20"/>
                <w:szCs w:val="20"/>
              </w:rPr>
            </w:pPr>
            <w:r w:rsidRPr="00177C4F">
              <w:rPr>
                <w:smallCaps/>
                <w:color w:val="002C4C" w:themeColor="text1"/>
                <w:sz w:val="20"/>
                <w:szCs w:val="20"/>
              </w:rPr>
              <w:t>offre d</w:t>
            </w:r>
            <w:r>
              <w:rPr>
                <w:smallCaps/>
                <w:color w:val="002C4C" w:themeColor="text1"/>
                <w:sz w:val="20"/>
                <w:szCs w:val="20"/>
              </w:rPr>
              <w:t>é</w:t>
            </w:r>
            <w:r w:rsidRPr="00177C4F">
              <w:rPr>
                <w:smallCaps/>
                <w:color w:val="002C4C" w:themeColor="text1"/>
                <w:sz w:val="20"/>
                <w:szCs w:val="20"/>
              </w:rPr>
              <w:t>couverte</w:t>
            </w:r>
            <w:r w:rsidRPr="00343398">
              <w:rPr>
                <w:rFonts w:ascii="Lato" w:hAnsi="Lato" w:cs="Arial"/>
                <w:color w:val="FFFFFF" w:themeColor="background1"/>
                <w:sz w:val="20"/>
                <w:szCs w:val="20"/>
              </w:rPr>
              <w:t xml:space="preserve"> </w:t>
            </w:r>
            <w:r w:rsidR="00343398" w:rsidRPr="00343398">
              <w:rPr>
                <w:color w:val="949494" w:themeColor="text2"/>
                <w:sz w:val="20"/>
                <w:szCs w:val="20"/>
                <w14:props3d w14:extrusionH="0" w14:contourW="0" w14:prstMaterial="matte"/>
              </w:rPr>
              <w:t>……………………</w:t>
            </w:r>
            <w:r w:rsidR="00343398" w:rsidRPr="00343398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1 000€ </w:t>
            </w:r>
          </w:p>
        </w:tc>
      </w:tr>
    </w:tbl>
    <w:p w14:paraId="2B139A1D" w14:textId="69DB1272" w:rsidR="00787F23" w:rsidRPr="00787F23" w:rsidRDefault="00787F23" w:rsidP="00787F23">
      <w:pPr>
        <w:sectPr w:rsidR="00787F23" w:rsidRPr="00787F23" w:rsidSect="00B456A5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2410" w:right="1418" w:bottom="284" w:left="1418" w:header="680" w:footer="567" w:gutter="0"/>
          <w:cols w:space="708"/>
          <w:titlePg/>
          <w:docGrid w:linePitch="360"/>
        </w:sectPr>
      </w:pP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1701"/>
        <w:gridCol w:w="1389"/>
        <w:gridCol w:w="3142"/>
      </w:tblGrid>
      <w:tr w:rsidR="00177C4F" w:rsidRPr="004E2E8A" w14:paraId="3C32509E" w14:textId="77777777" w:rsidTr="00E37024">
        <w:tc>
          <w:tcPr>
            <w:tcW w:w="9204" w:type="dxa"/>
            <w:gridSpan w:val="4"/>
            <w:shd w:val="clear" w:color="auto" w:fill="FFFFFF" w:themeFill="background1"/>
          </w:tcPr>
          <w:p w14:paraId="64F593C1" w14:textId="76432494" w:rsidR="00177C4F" w:rsidRPr="00177C4F" w:rsidRDefault="00177C4F" w:rsidP="00E37024">
            <w:pPr>
              <w:spacing w:before="240" w:after="40" w:line="360" w:lineRule="auto"/>
              <w:ind w:left="34"/>
              <w:rPr>
                <w:rFonts w:ascii="Lato" w:hAnsi="Lato" w:cs="Arial"/>
                <w:color w:val="002C4C" w:themeColor="text1"/>
                <w:sz w:val="20"/>
                <w:szCs w:val="20"/>
              </w:rPr>
            </w:pP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lastRenderedPageBreak/>
              <w:t>Je soussigné (prénom, nom)</w:t>
            </w:r>
            <w:r w:rsidR="00E37024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instrText xml:space="preserve"> FORMTEXT </w:instrTex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separate"/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end"/>
            </w:r>
          </w:p>
        </w:tc>
      </w:tr>
      <w:tr w:rsidR="00177C4F" w:rsidRPr="004E2E8A" w14:paraId="7D62E067" w14:textId="77777777" w:rsidTr="00E37024">
        <w:tc>
          <w:tcPr>
            <w:tcW w:w="9204" w:type="dxa"/>
            <w:gridSpan w:val="4"/>
            <w:shd w:val="clear" w:color="auto" w:fill="FFFFFF" w:themeFill="background1"/>
          </w:tcPr>
          <w:p w14:paraId="714BA0C0" w14:textId="18ADDD2D" w:rsidR="00177C4F" w:rsidRPr="00177C4F" w:rsidRDefault="00177C4F" w:rsidP="00E37024">
            <w:pPr>
              <w:spacing w:before="40" w:after="40" w:line="360" w:lineRule="auto"/>
              <w:ind w:left="34"/>
              <w:rPr>
                <w:rFonts w:ascii="Lato" w:hAnsi="Lato" w:cs="Arial"/>
                <w:color w:val="002C4C" w:themeColor="text1"/>
                <w:sz w:val="20"/>
                <w:szCs w:val="20"/>
              </w:rPr>
            </w:pP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>Fonction</w:t>
            </w:r>
            <w:r w:rsidR="00E37024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0" w:name="Texte9"/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instrText xml:space="preserve"> FORMTEXT </w:instrTex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separate"/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end"/>
            </w:r>
            <w:bookmarkEnd w:id="0"/>
          </w:p>
        </w:tc>
      </w:tr>
      <w:tr w:rsidR="00177C4F" w:rsidRPr="004E2E8A" w14:paraId="40F4817D" w14:textId="77777777" w:rsidTr="00E37024">
        <w:tc>
          <w:tcPr>
            <w:tcW w:w="9204" w:type="dxa"/>
            <w:gridSpan w:val="4"/>
            <w:shd w:val="clear" w:color="auto" w:fill="FFFFFF" w:themeFill="background1"/>
          </w:tcPr>
          <w:p w14:paraId="5547DCF5" w14:textId="582CC2BC" w:rsidR="00177C4F" w:rsidRPr="00177C4F" w:rsidRDefault="00177C4F" w:rsidP="00E37024">
            <w:pPr>
              <w:spacing w:before="40" w:after="40" w:line="360" w:lineRule="auto"/>
              <w:ind w:left="34"/>
              <w:rPr>
                <w:rFonts w:ascii="Lato" w:hAnsi="Lato" w:cs="Arial"/>
                <w:color w:val="002C4C" w:themeColor="text1"/>
                <w:sz w:val="20"/>
                <w:szCs w:val="20"/>
              </w:rPr>
            </w:pP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>Agissant (le cas échéant) au nom de l’organisation</w:t>
            </w:r>
            <w:r w:rsidR="00E37024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instrText xml:space="preserve"> FORMTEXT </w:instrTex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separate"/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end"/>
            </w:r>
          </w:p>
        </w:tc>
      </w:tr>
      <w:tr w:rsidR="00177C4F" w:rsidRPr="004E2E8A" w14:paraId="682BAFB0" w14:textId="77777777" w:rsidTr="00E37024">
        <w:tc>
          <w:tcPr>
            <w:tcW w:w="9204" w:type="dxa"/>
            <w:gridSpan w:val="4"/>
            <w:shd w:val="clear" w:color="auto" w:fill="FFFFFF" w:themeFill="background1"/>
          </w:tcPr>
          <w:p w14:paraId="7F18741E" w14:textId="67F5BE77" w:rsidR="00177C4F" w:rsidRPr="00177C4F" w:rsidRDefault="00177C4F" w:rsidP="00E37024">
            <w:pPr>
              <w:spacing w:before="40" w:after="40" w:line="360" w:lineRule="auto"/>
              <w:ind w:left="34"/>
              <w:rPr>
                <w:rFonts w:ascii="Lato" w:hAnsi="Lato" w:cs="Arial"/>
                <w:color w:val="002C4C" w:themeColor="text1"/>
                <w:sz w:val="20"/>
                <w:szCs w:val="20"/>
              </w:rPr>
            </w:pP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>Statut juridique de l’organisation</w:t>
            </w:r>
            <w:r w:rsidR="00E37024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instrText xml:space="preserve"> FORMTEXT </w:instrTex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separate"/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end"/>
            </w:r>
          </w:p>
        </w:tc>
      </w:tr>
      <w:tr w:rsidR="00177C4F" w:rsidRPr="004E2E8A" w14:paraId="353CC737" w14:textId="77777777" w:rsidTr="00E37024">
        <w:tc>
          <w:tcPr>
            <w:tcW w:w="4673" w:type="dxa"/>
            <w:gridSpan w:val="2"/>
            <w:shd w:val="clear" w:color="auto" w:fill="FFFFFF" w:themeFill="background1"/>
          </w:tcPr>
          <w:p w14:paraId="6EFFD876" w14:textId="1BED5E9B" w:rsidR="00177C4F" w:rsidRPr="00177C4F" w:rsidRDefault="00177C4F" w:rsidP="00E37024">
            <w:pPr>
              <w:spacing w:before="40" w:after="40" w:line="360" w:lineRule="auto"/>
              <w:ind w:left="34"/>
              <w:rPr>
                <w:rFonts w:ascii="Lato" w:hAnsi="Lato" w:cs="Arial"/>
                <w:color w:val="002C4C" w:themeColor="text1"/>
                <w:sz w:val="20"/>
                <w:szCs w:val="20"/>
              </w:rPr>
            </w:pP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Adresse postale  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instrText xml:space="preserve"> FORMTEXT </w:instrTex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separate"/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end"/>
            </w:r>
          </w:p>
        </w:tc>
        <w:tc>
          <w:tcPr>
            <w:tcW w:w="4531" w:type="dxa"/>
            <w:gridSpan w:val="2"/>
            <w:shd w:val="clear" w:color="auto" w:fill="FFFFFF" w:themeFill="background1"/>
          </w:tcPr>
          <w:p w14:paraId="68202BCA" w14:textId="20716FDD" w:rsidR="00177C4F" w:rsidRPr="00177C4F" w:rsidRDefault="00177C4F" w:rsidP="00E37024">
            <w:pPr>
              <w:spacing w:before="40" w:after="40" w:line="360" w:lineRule="auto"/>
              <w:ind w:left="34"/>
              <w:rPr>
                <w:rFonts w:ascii="Lato" w:hAnsi="Lato" w:cs="Arial"/>
                <w:color w:val="002C4C" w:themeColor="text1"/>
                <w:sz w:val="20"/>
                <w:szCs w:val="20"/>
              </w:rPr>
            </w:pP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>Pays</w:t>
            </w:r>
            <w:r w:rsidR="00E37024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instrText xml:space="preserve"> FORMTEXT </w:instrTex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separate"/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end"/>
            </w:r>
          </w:p>
        </w:tc>
      </w:tr>
      <w:tr w:rsidR="00177C4F" w:rsidRPr="004E2E8A" w14:paraId="5E7C5E62" w14:textId="77777777" w:rsidTr="00E37024">
        <w:tc>
          <w:tcPr>
            <w:tcW w:w="2972" w:type="dxa"/>
            <w:shd w:val="clear" w:color="auto" w:fill="FFFFFF" w:themeFill="background1"/>
          </w:tcPr>
          <w:p w14:paraId="77B352DB" w14:textId="51E6525B" w:rsidR="00177C4F" w:rsidRPr="00177C4F" w:rsidRDefault="00177C4F" w:rsidP="00E37024">
            <w:pPr>
              <w:spacing w:before="40" w:after="40" w:line="360" w:lineRule="auto"/>
              <w:ind w:left="34"/>
              <w:rPr>
                <w:rFonts w:ascii="Lato" w:hAnsi="Lato" w:cs="Arial"/>
                <w:color w:val="002C4C" w:themeColor="text1"/>
                <w:sz w:val="20"/>
                <w:szCs w:val="20"/>
              </w:rPr>
            </w:pP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>Téléphone</w:t>
            </w:r>
            <w:r w:rsidR="00E37024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instrText xml:space="preserve"> FORMTEXT </w:instrTex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separate"/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end"/>
            </w:r>
          </w:p>
        </w:tc>
        <w:tc>
          <w:tcPr>
            <w:tcW w:w="3090" w:type="dxa"/>
            <w:gridSpan w:val="2"/>
            <w:shd w:val="clear" w:color="auto" w:fill="FFFFFF" w:themeFill="background1"/>
          </w:tcPr>
          <w:p w14:paraId="357E9F82" w14:textId="363CA3F0" w:rsidR="00177C4F" w:rsidRPr="00177C4F" w:rsidRDefault="00E37024" w:rsidP="00E37024">
            <w:pPr>
              <w:spacing w:before="40" w:after="40" w:line="360" w:lineRule="auto"/>
              <w:ind w:left="34"/>
              <w:rPr>
                <w:rFonts w:ascii="Lato" w:hAnsi="Lato" w:cs="Arial"/>
                <w:color w:val="002C4C" w:themeColor="text1"/>
                <w:sz w:val="20"/>
                <w:szCs w:val="20"/>
              </w:rPr>
            </w:pPr>
            <w:r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Mail </w:t>
            </w:r>
            <w:r w:rsidR="00177C4F"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</w:t>
            </w:r>
            <w:r w:rsidR="00177C4F"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="00177C4F"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instrText xml:space="preserve"> FORMTEXT </w:instrText>
            </w:r>
            <w:r w:rsidR="00177C4F"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</w:r>
            <w:r w:rsidR="00177C4F"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separate"/>
            </w:r>
            <w:r w:rsidR="00177C4F"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="00177C4F"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="00177C4F"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="00177C4F"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="00177C4F"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="00177C4F"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end"/>
            </w:r>
          </w:p>
        </w:tc>
        <w:tc>
          <w:tcPr>
            <w:tcW w:w="3142" w:type="dxa"/>
            <w:shd w:val="clear" w:color="auto" w:fill="FFFFFF" w:themeFill="background1"/>
          </w:tcPr>
          <w:p w14:paraId="55BA131F" w14:textId="195BF682" w:rsidR="00177C4F" w:rsidRPr="00177C4F" w:rsidRDefault="00E37024" w:rsidP="00E37024">
            <w:pPr>
              <w:spacing w:before="40" w:after="40" w:line="360" w:lineRule="auto"/>
              <w:ind w:left="34"/>
              <w:rPr>
                <w:rFonts w:ascii="Lato" w:hAnsi="Lato" w:cs="Arial"/>
                <w:color w:val="002C4C" w:themeColor="text1"/>
                <w:sz w:val="20"/>
                <w:szCs w:val="20"/>
              </w:rPr>
            </w:pPr>
            <w:r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Site internet  </w:t>
            </w:r>
            <w:r w:rsidR="00177C4F"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="00177C4F"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instrText xml:space="preserve"> FORMTEXT </w:instrText>
            </w:r>
            <w:r w:rsidR="00177C4F"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</w:r>
            <w:r w:rsidR="00177C4F"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separate"/>
            </w:r>
            <w:r w:rsidR="00177C4F"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="00177C4F"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="00177C4F"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="00177C4F"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="00177C4F" w:rsidRPr="00177C4F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 </w:t>
            </w:r>
            <w:r w:rsidR="00177C4F"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end"/>
            </w:r>
          </w:p>
        </w:tc>
      </w:tr>
    </w:tbl>
    <w:p w14:paraId="643DB270" w14:textId="19DECAE1" w:rsidR="00177C4F" w:rsidRPr="004E2E8A" w:rsidRDefault="00177C4F" w:rsidP="00E37024">
      <w:pPr>
        <w:autoSpaceDE w:val="0"/>
        <w:autoSpaceDN w:val="0"/>
        <w:spacing w:before="120" w:after="240"/>
        <w:rPr>
          <w:rFonts w:ascii="Lato" w:hAnsi="Lato" w:cs="Arial"/>
          <w:color w:val="0070C0"/>
          <w:szCs w:val="32"/>
        </w:rPr>
      </w:pPr>
      <w:r w:rsidRPr="004E2E8A">
        <w:rPr>
          <w:rFonts w:ascii="Lato" w:hAnsi="Lato" w:cs="Arial"/>
          <w:color w:val="0070C0"/>
          <w:szCs w:val="32"/>
        </w:rPr>
        <w:t>Je confirme ma volonté de</w:t>
      </w:r>
      <w:r w:rsidRPr="004E2E8A">
        <w:rPr>
          <w:rFonts w:ascii="Lato" w:hAnsi="Lato" w:cs="Arial"/>
          <w:b/>
          <w:color w:val="0070C0"/>
          <w:szCs w:val="32"/>
        </w:rPr>
        <w:t xml:space="preserve"> rejoindre le</w:t>
      </w:r>
      <w:r w:rsidR="00872876" w:rsidRPr="00872876">
        <w:rPr>
          <w:rFonts w:ascii="Lato" w:hAnsi="Lato" w:cs="Arial"/>
          <w:color w:val="0070C0"/>
          <w:szCs w:val="32"/>
        </w:rPr>
        <w:t xml:space="preserve"> </w:t>
      </w:r>
      <w:r w:rsidR="00872876" w:rsidRPr="004E2E8A">
        <w:rPr>
          <w:rFonts w:ascii="Lato" w:hAnsi="Lato" w:cs="Arial"/>
          <w:color w:val="0070C0"/>
          <w:szCs w:val="32"/>
        </w:rPr>
        <w:t>réseau ANIMA en tant que</w:t>
      </w:r>
      <w:r w:rsidR="00C056AF">
        <w:rPr>
          <w:rFonts w:ascii="Lato" w:hAnsi="Lato" w:cs="Arial"/>
          <w:b/>
          <w:color w:val="EC8105" w:themeColor="accent2"/>
          <w:szCs w:val="32"/>
        </w:rPr>
        <w:t xml:space="preserve"> </w:t>
      </w:r>
      <w:r w:rsidR="00872876">
        <w:rPr>
          <w:rFonts w:ascii="Lato" w:hAnsi="Lato" w:cs="Arial"/>
          <w:color w:val="0070C0"/>
          <w:szCs w:val="32"/>
        </w:rPr>
        <w:t>:</w:t>
      </w:r>
    </w:p>
    <w:tbl>
      <w:tblPr>
        <w:tblW w:w="8080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7"/>
        <w:gridCol w:w="3543"/>
      </w:tblGrid>
      <w:tr w:rsidR="00177C4F" w:rsidRPr="004E2E8A" w14:paraId="668178EA" w14:textId="77777777" w:rsidTr="00A368E0">
        <w:trPr>
          <w:trHeight w:val="346"/>
        </w:trPr>
        <w:tc>
          <w:tcPr>
            <w:tcW w:w="453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DF34E8D" w14:textId="6C5F19DF" w:rsidR="00177C4F" w:rsidRPr="004E2E8A" w:rsidRDefault="00177C4F" w:rsidP="00EC7643">
            <w:pPr>
              <w:spacing w:after="0" w:line="240" w:lineRule="auto"/>
              <w:jc w:val="center"/>
              <w:rPr>
                <w:rFonts w:ascii="Lato" w:eastAsia="Calibri" w:hAnsi="Lato" w:cs="Arial"/>
                <w:b/>
                <w:bCs/>
                <w:color w:val="0070C0"/>
                <w:sz w:val="18"/>
                <w:szCs w:val="18"/>
              </w:rPr>
            </w:pPr>
            <w:r w:rsidRPr="00177C4F">
              <w:rPr>
                <w:rFonts w:asciiTheme="majorHAnsi" w:hAnsiTheme="majorHAnsi"/>
                <w:color w:val="002C4C" w:themeColor="text1"/>
              </w:rPr>
              <w:t>Cotisation 202</w:t>
            </w:r>
            <w:r w:rsidR="008576BF">
              <w:rPr>
                <w:rFonts w:asciiTheme="majorHAnsi" w:hAnsiTheme="majorHAnsi"/>
                <w:color w:val="002C4C" w:themeColor="text1"/>
              </w:rPr>
              <w:t>4</w:t>
            </w:r>
            <w:r w:rsidR="00817924">
              <w:rPr>
                <w:rFonts w:asciiTheme="majorHAnsi" w:hAnsiTheme="majorHAnsi"/>
                <w:color w:val="002C4C" w:themeColor="text1"/>
              </w:rPr>
              <w:t>*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194539" w14:textId="77777777" w:rsidR="00177C4F" w:rsidRPr="00177C4F" w:rsidRDefault="00177C4F" w:rsidP="00EC7643">
            <w:pPr>
              <w:spacing w:after="0" w:line="240" w:lineRule="auto"/>
              <w:ind w:left="214"/>
              <w:rPr>
                <w:rFonts w:ascii="Lato" w:hAnsi="Lato" w:cs="Arial"/>
                <w:i/>
                <w:iCs/>
                <w:color w:val="002C4C" w:themeColor="text1"/>
                <w:sz w:val="20"/>
                <w:szCs w:val="20"/>
              </w:rPr>
            </w:pPr>
            <w:r w:rsidRPr="00177C4F">
              <w:rPr>
                <w:rFonts w:ascii="Lato" w:hAnsi="Lato" w:cs="Arial"/>
                <w:i/>
                <w:iCs/>
                <w:color w:val="002C4C" w:themeColor="text1"/>
                <w:sz w:val="20"/>
                <w:szCs w:val="20"/>
              </w:rPr>
              <w:t>Montant à cocher</w:t>
            </w:r>
          </w:p>
        </w:tc>
      </w:tr>
      <w:tr w:rsidR="00177C4F" w:rsidRPr="004E2E8A" w14:paraId="01580077" w14:textId="77777777" w:rsidTr="00A368E0">
        <w:trPr>
          <w:trHeight w:val="335"/>
        </w:trPr>
        <w:tc>
          <w:tcPr>
            <w:tcW w:w="45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08A7B7" w14:textId="3A7889FD" w:rsidR="00177C4F" w:rsidRPr="004E2E8A" w:rsidRDefault="00177C4F" w:rsidP="00A368E0">
            <w:pPr>
              <w:spacing w:after="0" w:line="240" w:lineRule="auto"/>
              <w:ind w:left="782"/>
              <w:rPr>
                <w:rFonts w:ascii="Lato" w:hAnsi="Lato" w:cs="Arial"/>
                <w:b/>
                <w:bCs/>
                <w:color w:val="FFFFFF"/>
                <w:sz w:val="20"/>
                <w:szCs w:val="20"/>
              </w:rPr>
            </w:pPr>
            <w:r w:rsidRPr="00E37024">
              <w:rPr>
                <w:smallCaps/>
                <w:color w:val="002C4C" w:themeColor="text1"/>
              </w:rPr>
              <w:t>membre de droit</w:t>
            </w:r>
            <w:r w:rsidR="008576BF">
              <w:rPr>
                <w:smallCaps/>
                <w:color w:val="002C4C" w:themeColor="text1"/>
              </w:rPr>
              <w:t xml:space="preserve"> (UE et Golfe</w:t>
            </w:r>
            <w:r w:rsidR="00A368E0">
              <w:rPr>
                <w:smallCaps/>
                <w:color w:val="002C4C" w:themeColor="text1"/>
              </w:rPr>
              <w:t>)</w:t>
            </w:r>
            <w:r w:rsidR="00E37024" w:rsidRPr="00E37024">
              <w:rPr>
                <w:smallCaps/>
                <w:color w:val="949494" w:themeColor="text2"/>
                <w:sz w:val="20"/>
                <w:szCs w:val="20"/>
              </w:rPr>
              <w:t>………..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16D0E0" w14:textId="59815ACA" w:rsidR="00177C4F" w:rsidRPr="00177C4F" w:rsidRDefault="00177C4F" w:rsidP="00EC7643">
            <w:pPr>
              <w:spacing w:after="0" w:line="240" w:lineRule="auto"/>
              <w:ind w:left="215"/>
              <w:rPr>
                <w:rFonts w:ascii="Lato" w:hAnsi="Lato" w:cs="Arial"/>
                <w:color w:val="002C4C" w:themeColor="text1"/>
                <w:sz w:val="20"/>
                <w:szCs w:val="20"/>
              </w:rPr>
            </w:pPr>
            <w:r w:rsidRPr="00177C4F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7C4F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  <w:instrText xml:space="preserve"> FORMCHECKBOX </w:instrText>
            </w:r>
            <w:r w:rsidR="00B478A6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</w:r>
            <w:r w:rsidR="00B478A6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  <w:fldChar w:fldCharType="separate"/>
            </w:r>
            <w:r w:rsidRPr="00177C4F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  <w:fldChar w:fldCharType="end"/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 </w:t>
            </w:r>
            <w:r w:rsidR="008576BF">
              <w:rPr>
                <w:rFonts w:ascii="Lato" w:hAnsi="Lato" w:cs="Arial"/>
                <w:color w:val="002C4C" w:themeColor="text1"/>
                <w:sz w:val="20"/>
                <w:szCs w:val="20"/>
              </w:rPr>
              <w:t>3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000 €</w:t>
            </w:r>
          </w:p>
        </w:tc>
      </w:tr>
      <w:tr w:rsidR="008576BF" w:rsidRPr="004E2E8A" w14:paraId="78C433CB" w14:textId="77777777" w:rsidTr="00A368E0">
        <w:trPr>
          <w:trHeight w:val="335"/>
        </w:trPr>
        <w:tc>
          <w:tcPr>
            <w:tcW w:w="45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837E31" w14:textId="0D912C71" w:rsidR="008576BF" w:rsidRPr="00E37024" w:rsidRDefault="008576BF" w:rsidP="00A368E0">
            <w:pPr>
              <w:spacing w:after="0" w:line="240" w:lineRule="auto"/>
              <w:ind w:left="782"/>
              <w:rPr>
                <w:smallCaps/>
                <w:color w:val="002C4C" w:themeColor="text1"/>
              </w:rPr>
            </w:pPr>
            <w:r>
              <w:rPr>
                <w:smallCaps/>
                <w:color w:val="002C4C" w:themeColor="text1"/>
              </w:rPr>
              <w:t>Membre de droit (Med et Afrique)</w:t>
            </w:r>
            <w:r w:rsidR="00A368E0">
              <w:rPr>
                <w:smallCaps/>
                <w:color w:val="002C4C" w:themeColor="text1"/>
              </w:rPr>
              <w:t>…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8CC73D" w14:textId="529DF892" w:rsidR="008576BF" w:rsidRPr="00177C4F" w:rsidRDefault="008576BF" w:rsidP="00EC7643">
            <w:pPr>
              <w:spacing w:after="0" w:line="240" w:lineRule="auto"/>
              <w:ind w:left="215"/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</w:pPr>
            <w:r w:rsidRPr="00177C4F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7C4F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  <w:instrText xml:space="preserve"> FORMCHECKBOX </w:instrText>
            </w:r>
            <w:r w:rsidR="00B478A6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</w:r>
            <w:r w:rsidR="00B478A6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  <w:fldChar w:fldCharType="separate"/>
            </w:r>
            <w:r w:rsidRPr="00177C4F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  <w:fldChar w:fldCharType="end"/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 </w:t>
            </w:r>
            <w:r>
              <w:rPr>
                <w:rFonts w:ascii="Lato" w:hAnsi="Lato" w:cs="Arial"/>
                <w:color w:val="002C4C" w:themeColor="text1"/>
                <w:sz w:val="20"/>
                <w:szCs w:val="20"/>
              </w:rPr>
              <w:t>2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000 €</w:t>
            </w:r>
          </w:p>
        </w:tc>
      </w:tr>
      <w:tr w:rsidR="00177C4F" w:rsidRPr="004E2E8A" w14:paraId="225B155F" w14:textId="77777777" w:rsidTr="00A368E0">
        <w:trPr>
          <w:trHeight w:val="393"/>
        </w:trPr>
        <w:tc>
          <w:tcPr>
            <w:tcW w:w="453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16759A" w14:textId="75765BF1" w:rsidR="00177C4F" w:rsidRPr="004E2E8A" w:rsidRDefault="00177C4F" w:rsidP="00A368E0">
            <w:pPr>
              <w:spacing w:after="0" w:line="240" w:lineRule="auto"/>
              <w:ind w:left="782"/>
              <w:rPr>
                <w:rFonts w:ascii="Lato" w:hAnsi="Lato" w:cs="Arial"/>
                <w:b/>
                <w:bCs/>
                <w:color w:val="FFFFFF"/>
                <w:sz w:val="20"/>
                <w:szCs w:val="20"/>
              </w:rPr>
            </w:pPr>
            <w:r w:rsidRPr="00E37024">
              <w:rPr>
                <w:smallCaps/>
                <w:color w:val="002C4C" w:themeColor="text1"/>
              </w:rPr>
              <w:t>membre de soutien</w:t>
            </w:r>
            <w:r w:rsidR="00E37024" w:rsidRPr="00E37024">
              <w:rPr>
                <w:smallCaps/>
                <w:color w:val="949494" w:themeColor="text2"/>
                <w:sz w:val="20"/>
                <w:szCs w:val="20"/>
                <w14:props3d w14:extrusionH="0" w14:contourW="0" w14:prstMaterial="matte"/>
              </w:rPr>
              <w:t>……</w:t>
            </w:r>
            <w:r w:rsidR="00A368E0">
              <w:rPr>
                <w:smallCaps/>
                <w:color w:val="949494" w:themeColor="text2"/>
                <w:sz w:val="20"/>
                <w:szCs w:val="20"/>
                <w14:props3d w14:extrusionH="0" w14:contourW="0" w14:prstMaterial="matte"/>
              </w:rPr>
              <w:t>………………</w:t>
            </w:r>
            <w:r w:rsidR="00E37024" w:rsidRPr="00E37024">
              <w:rPr>
                <w:smallCaps/>
                <w:color w:val="949494" w:themeColor="text2"/>
                <w:sz w:val="20"/>
                <w:szCs w:val="20"/>
                <w14:props3d w14:extrusionH="0" w14:contourW="0" w14:prstMaterial="matte"/>
              </w:rPr>
              <w:t>………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AA5A69" w14:textId="25904784" w:rsidR="00177C4F" w:rsidRPr="00177C4F" w:rsidRDefault="00177C4F" w:rsidP="00EC7643">
            <w:pPr>
              <w:spacing w:after="0" w:line="240" w:lineRule="auto"/>
              <w:ind w:left="215"/>
              <w:rPr>
                <w:rFonts w:ascii="Lato" w:hAnsi="Lato" w:cs="Arial"/>
                <w:color w:val="002C4C" w:themeColor="text1"/>
                <w:sz w:val="20"/>
                <w:szCs w:val="20"/>
              </w:rPr>
            </w:pPr>
            <w:r w:rsidRPr="00177C4F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7C4F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  <w:instrText xml:space="preserve"> FORMCHECKBOX </w:instrText>
            </w:r>
            <w:r w:rsidR="00B478A6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</w:r>
            <w:r w:rsidR="00B478A6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  <w:fldChar w:fldCharType="separate"/>
            </w:r>
            <w:r w:rsidRPr="00177C4F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  <w:fldChar w:fldCharType="end"/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 &gt; </w:t>
            </w:r>
            <w:r w:rsidR="008576BF">
              <w:rPr>
                <w:rFonts w:ascii="Lato" w:hAnsi="Lato" w:cs="Arial"/>
                <w:color w:val="002C4C" w:themeColor="text1"/>
                <w:sz w:val="20"/>
                <w:szCs w:val="20"/>
              </w:rPr>
              <w:t>3</w:t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000 €</w:t>
            </w:r>
          </w:p>
        </w:tc>
      </w:tr>
      <w:tr w:rsidR="00177C4F" w:rsidRPr="004E2E8A" w14:paraId="2620ABE5" w14:textId="77777777" w:rsidTr="00A368E0">
        <w:trPr>
          <w:trHeight w:val="391"/>
        </w:trPr>
        <w:tc>
          <w:tcPr>
            <w:tcW w:w="45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DCC017" w14:textId="04719D43" w:rsidR="00177C4F" w:rsidRPr="004E2E8A" w:rsidRDefault="00177C4F" w:rsidP="00A368E0">
            <w:pPr>
              <w:spacing w:after="0" w:line="240" w:lineRule="auto"/>
              <w:ind w:left="782"/>
              <w:rPr>
                <w:rFonts w:ascii="Lato" w:hAnsi="Lato" w:cs="Arial"/>
                <w:b/>
                <w:bCs/>
                <w:color w:val="FFFFFF"/>
                <w:sz w:val="20"/>
                <w:szCs w:val="20"/>
              </w:rPr>
            </w:pPr>
            <w:r w:rsidRPr="00E37024">
              <w:rPr>
                <w:smallCaps/>
                <w:color w:val="002C4C" w:themeColor="text1"/>
              </w:rPr>
              <w:t>offre découverte</w:t>
            </w:r>
            <w:r w:rsidR="00E37024" w:rsidRPr="00E37024">
              <w:rPr>
                <w:smallCaps/>
                <w:color w:val="949494" w:themeColor="text2"/>
                <w:sz w:val="20"/>
                <w:szCs w:val="20"/>
              </w:rPr>
              <w:t>………</w:t>
            </w:r>
            <w:r w:rsidR="00A368E0">
              <w:rPr>
                <w:smallCaps/>
                <w:color w:val="949494" w:themeColor="text2"/>
                <w:sz w:val="20"/>
                <w:szCs w:val="20"/>
              </w:rPr>
              <w:t>……………..</w:t>
            </w:r>
            <w:r w:rsidR="00E37024" w:rsidRPr="00E37024">
              <w:rPr>
                <w:smallCaps/>
                <w:color w:val="949494" w:themeColor="text2"/>
                <w:sz w:val="20"/>
                <w:szCs w:val="20"/>
              </w:rPr>
              <w:t>……..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C21EB5" w14:textId="36955E4B" w:rsidR="00177C4F" w:rsidRPr="00177C4F" w:rsidRDefault="00177C4F" w:rsidP="00EC7643">
            <w:pPr>
              <w:spacing w:after="0" w:line="240" w:lineRule="auto"/>
              <w:ind w:left="215"/>
              <w:rPr>
                <w:rFonts w:ascii="Lato" w:hAnsi="Lato" w:cs="Arial"/>
                <w:color w:val="002C4C" w:themeColor="text1"/>
                <w:sz w:val="20"/>
                <w:szCs w:val="20"/>
              </w:rPr>
            </w:pPr>
            <w:r w:rsidRPr="00177C4F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7C4F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  <w:instrText xml:space="preserve"> FORMCHECKBOX </w:instrText>
            </w:r>
            <w:r w:rsidR="00B478A6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</w:r>
            <w:r w:rsidR="00B478A6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  <w:fldChar w:fldCharType="separate"/>
            </w:r>
            <w:r w:rsidRPr="00177C4F">
              <w:rPr>
                <w:rFonts w:ascii="Lato" w:hAnsi="Lato" w:cs="Arial"/>
                <w:b/>
                <w:color w:val="002C4C" w:themeColor="text1"/>
                <w:sz w:val="20"/>
                <w:szCs w:val="20"/>
              </w:rPr>
              <w:fldChar w:fldCharType="end"/>
            </w:r>
            <w:r w:rsidRPr="00177C4F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 1 000€ </w:t>
            </w:r>
          </w:p>
        </w:tc>
      </w:tr>
    </w:tbl>
    <w:p w14:paraId="253F6A75" w14:textId="18AE4FD7" w:rsidR="00817924" w:rsidRDefault="00817924" w:rsidP="00E37024">
      <w:pPr>
        <w:autoSpaceDE w:val="0"/>
        <w:autoSpaceDN w:val="0"/>
        <w:spacing w:before="40"/>
        <w:ind w:right="1273"/>
        <w:jc w:val="right"/>
        <w:rPr>
          <w:rFonts w:ascii="Lato" w:hAnsi="Lato" w:cs="Arial"/>
          <w:i/>
          <w:iCs/>
          <w:color w:val="808080" w:themeColor="background1" w:themeShade="80"/>
          <w:sz w:val="18"/>
          <w:szCs w:val="18"/>
        </w:rPr>
      </w:pPr>
      <w:bookmarkStart w:id="1" w:name="_Hlk145064532"/>
      <w:r>
        <w:rPr>
          <w:rFonts w:ascii="Lato" w:hAnsi="Lato" w:cs="Arial"/>
          <w:i/>
          <w:iCs/>
          <w:color w:val="808080" w:themeColor="background1" w:themeShade="80"/>
          <w:sz w:val="18"/>
          <w:szCs w:val="18"/>
        </w:rPr>
        <w:t>*</w:t>
      </w:r>
      <w:r w:rsidRPr="00817924">
        <w:rPr>
          <w:rFonts w:ascii="Lato" w:hAnsi="Lato" w:cs="Arial"/>
          <w:i/>
          <w:iCs/>
          <w:color w:val="808080" w:themeColor="background1" w:themeShade="80"/>
          <w:sz w:val="18"/>
          <w:szCs w:val="18"/>
        </w:rPr>
        <w:t>Montant à percevoir par ANIMA.</w:t>
      </w:r>
    </w:p>
    <w:p w14:paraId="4E6F3520" w14:textId="673CDEE2" w:rsidR="00177C4F" w:rsidRPr="00E37024" w:rsidRDefault="00817924" w:rsidP="00E37024">
      <w:pPr>
        <w:autoSpaceDE w:val="0"/>
        <w:autoSpaceDN w:val="0"/>
        <w:spacing w:before="40"/>
        <w:ind w:right="1273"/>
        <w:jc w:val="right"/>
        <w:rPr>
          <w:rFonts w:ascii="Lato" w:hAnsi="Lato" w:cs="Arial"/>
          <w:i/>
          <w:iCs/>
          <w:color w:val="0070C0" w:themeColor="accent1"/>
          <w:sz w:val="18"/>
          <w:szCs w:val="18"/>
        </w:rPr>
      </w:pPr>
      <w:r w:rsidRPr="00817924">
        <w:rPr>
          <w:rFonts w:ascii="Lato" w:hAnsi="Lato" w:cs="Arial"/>
          <w:i/>
          <w:iCs/>
          <w:color w:val="808080" w:themeColor="background1" w:themeShade="80"/>
          <w:sz w:val="18"/>
          <w:szCs w:val="18"/>
        </w:rPr>
        <w:t xml:space="preserve"> Les éventuels frais bancaires ou retenues fiscales doivent être pris en charge par l’organisation adhérente.</w:t>
      </w:r>
    </w:p>
    <w:bookmarkEnd w:id="1"/>
    <w:p w14:paraId="31488C4E" w14:textId="7750E22A" w:rsidR="00872876" w:rsidRPr="0058258A" w:rsidRDefault="00872876" w:rsidP="00872876">
      <w:pPr>
        <w:spacing w:before="120" w:after="120"/>
        <w:jc w:val="both"/>
        <w:rPr>
          <w:rFonts w:ascii="Lato" w:hAnsi="Lato" w:cs="Arial"/>
          <w:bCs/>
          <w:color w:val="0070C0" w:themeColor="accent1"/>
          <w:szCs w:val="20"/>
        </w:rPr>
      </w:pPr>
      <w:r w:rsidRPr="0058258A">
        <w:rPr>
          <w:rFonts w:ascii="Lato" w:hAnsi="Lato" w:cs="Arial"/>
          <w:bCs/>
          <w:color w:val="0070C0" w:themeColor="accent1"/>
          <w:szCs w:val="20"/>
        </w:rPr>
        <w:t xml:space="preserve">La reconduction est automatique chaque année, </w:t>
      </w:r>
      <w:r>
        <w:rPr>
          <w:rFonts w:ascii="Lato" w:hAnsi="Lato" w:cs="Arial"/>
          <w:bCs/>
          <w:color w:val="0070C0" w:themeColor="accent1"/>
          <w:szCs w:val="20"/>
        </w:rPr>
        <w:t>le souhait de ne pas renouveler peut être adressé dans un courrier au Président avant l’Assemblée Générale.</w:t>
      </w:r>
    </w:p>
    <w:p w14:paraId="1B55EAAA" w14:textId="7922E14E" w:rsidR="00177C4F" w:rsidRPr="004E2E8A" w:rsidRDefault="00177C4F" w:rsidP="00E37024">
      <w:pPr>
        <w:spacing w:before="120" w:after="120"/>
        <w:jc w:val="both"/>
        <w:rPr>
          <w:rFonts w:ascii="Lato" w:hAnsi="Lato" w:cs="Arial"/>
          <w:b/>
          <w:color w:val="0070C0" w:themeColor="accent1"/>
          <w:sz w:val="20"/>
          <w:szCs w:val="20"/>
        </w:rPr>
      </w:pPr>
      <w:r w:rsidRPr="004E2E8A">
        <w:rPr>
          <w:rFonts w:ascii="Lato" w:hAnsi="Lato" w:cs="Arial"/>
          <w:b/>
          <w:color w:val="0070C0" w:themeColor="accent1"/>
          <w:szCs w:val="20"/>
        </w:rPr>
        <w:t xml:space="preserve">Mode de paiement </w:t>
      </w:r>
      <w:r w:rsidRPr="004E2E8A">
        <w:rPr>
          <w:rFonts w:ascii="Lato" w:hAnsi="Lato" w:cs="Arial"/>
          <w:color w:val="0070C0" w:themeColor="accent1"/>
          <w:sz w:val="20"/>
          <w:szCs w:val="20"/>
        </w:rPr>
        <w:t>(à effectuer une fois l’adhésion entérinée par le Conseil d’administration</w:t>
      </w:r>
      <w:r w:rsidRPr="004E2E8A">
        <w:rPr>
          <w:rFonts w:ascii="Lato" w:hAnsi="Lato" w:cs="Arial"/>
          <w:color w:val="0070C0" w:themeColor="accent1"/>
          <w:sz w:val="18"/>
          <w:szCs w:val="20"/>
        </w:rPr>
        <w:t>)</w:t>
      </w:r>
    </w:p>
    <w:p w14:paraId="1C9C8530" w14:textId="77777777" w:rsidR="00177C4F" w:rsidRPr="00E37024" w:rsidRDefault="00177C4F" w:rsidP="00E37024">
      <w:pPr>
        <w:spacing w:after="120"/>
        <w:ind w:left="142"/>
        <w:jc w:val="both"/>
        <w:rPr>
          <w:rFonts w:ascii="Lato" w:hAnsi="Lato" w:cs="Arial"/>
          <w:color w:val="002C4C" w:themeColor="text1"/>
          <w:sz w:val="20"/>
          <w:szCs w:val="20"/>
        </w:rPr>
      </w:pPr>
      <w:r w:rsidRPr="004E2E8A">
        <w:rPr>
          <w:rFonts w:ascii="Lato" w:hAnsi="Lato" w:cs="Arial"/>
          <w:b/>
          <w:color w:val="0070C0" w:themeColor="accent1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4E2E8A">
        <w:rPr>
          <w:rFonts w:ascii="Lato" w:hAnsi="Lato" w:cs="Arial"/>
          <w:b/>
          <w:color w:val="0070C0" w:themeColor="accent1"/>
          <w:sz w:val="20"/>
          <w:szCs w:val="20"/>
        </w:rPr>
        <w:instrText xml:space="preserve"> FORMCHECKBOX </w:instrText>
      </w:r>
      <w:r w:rsidR="00B478A6">
        <w:rPr>
          <w:rFonts w:ascii="Lato" w:hAnsi="Lato" w:cs="Arial"/>
          <w:b/>
          <w:color w:val="0070C0" w:themeColor="accent1"/>
          <w:sz w:val="20"/>
          <w:szCs w:val="20"/>
        </w:rPr>
      </w:r>
      <w:r w:rsidR="00B478A6">
        <w:rPr>
          <w:rFonts w:ascii="Lato" w:hAnsi="Lato" w:cs="Arial"/>
          <w:b/>
          <w:color w:val="0070C0" w:themeColor="accent1"/>
          <w:sz w:val="20"/>
          <w:szCs w:val="20"/>
        </w:rPr>
        <w:fldChar w:fldCharType="separate"/>
      </w:r>
      <w:r w:rsidRPr="004E2E8A">
        <w:rPr>
          <w:rFonts w:ascii="Lato" w:hAnsi="Lato" w:cs="Arial"/>
          <w:b/>
          <w:color w:val="0070C0" w:themeColor="accent1"/>
          <w:sz w:val="20"/>
          <w:szCs w:val="20"/>
        </w:rPr>
        <w:fldChar w:fldCharType="end"/>
      </w:r>
      <w:r w:rsidRPr="004E2E8A">
        <w:rPr>
          <w:rFonts w:ascii="Lato" w:hAnsi="Lato" w:cs="Arial"/>
          <w:color w:val="0070C0" w:themeColor="accent1"/>
          <w:sz w:val="20"/>
          <w:szCs w:val="20"/>
        </w:rPr>
        <w:t xml:space="preserve"> </w:t>
      </w:r>
      <w:r w:rsidRPr="00E37024">
        <w:rPr>
          <w:rFonts w:ascii="Lato" w:hAnsi="Lato" w:cs="Arial"/>
          <w:color w:val="002C4C" w:themeColor="text1"/>
          <w:sz w:val="20"/>
          <w:szCs w:val="20"/>
        </w:rPr>
        <w:t xml:space="preserve">Par virement bancaire vers le compte suivant: </w:t>
      </w:r>
    </w:p>
    <w:p w14:paraId="3BAE3F48" w14:textId="77777777" w:rsidR="00177C4F" w:rsidRPr="004E2E8A" w:rsidRDefault="00177C4F" w:rsidP="00E37024">
      <w:pPr>
        <w:shd w:val="clear" w:color="auto" w:fill="F1F1F1" w:themeFill="background2"/>
        <w:spacing w:after="60" w:line="240" w:lineRule="auto"/>
        <w:jc w:val="both"/>
        <w:rPr>
          <w:rFonts w:ascii="Lato" w:hAnsi="Lato" w:cs="Arial"/>
          <w:color w:val="808080" w:themeColor="background1" w:themeShade="80"/>
          <w:sz w:val="20"/>
          <w:szCs w:val="20"/>
        </w:rPr>
      </w:pP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t>Code Banque</w:t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tab/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tab/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tab/>
        <w:t>Code Agence</w:t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tab/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tab/>
        <w:t>N° de compte</w:t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tab/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tab/>
        <w:t>clé RIB</w:t>
      </w:r>
    </w:p>
    <w:p w14:paraId="26BE7384" w14:textId="77777777" w:rsidR="00177C4F" w:rsidRPr="004E2E8A" w:rsidRDefault="00177C4F" w:rsidP="00E37024">
      <w:pPr>
        <w:shd w:val="clear" w:color="auto" w:fill="F1F1F1" w:themeFill="background2"/>
        <w:spacing w:after="60" w:line="240" w:lineRule="auto"/>
        <w:jc w:val="both"/>
        <w:rPr>
          <w:rFonts w:ascii="Lato" w:hAnsi="Lato" w:cs="Arial"/>
          <w:color w:val="808080" w:themeColor="background1" w:themeShade="80"/>
          <w:sz w:val="20"/>
          <w:szCs w:val="20"/>
          <w:lang w:val="en-US"/>
        </w:rPr>
      </w:pPr>
      <w:r w:rsidRPr="004E2E8A">
        <w:rPr>
          <w:rFonts w:ascii="Lato" w:hAnsi="Lato" w:cs="Arial"/>
          <w:color w:val="808080" w:themeColor="background1" w:themeShade="80"/>
          <w:sz w:val="20"/>
          <w:szCs w:val="20"/>
          <w:lang w:val="en-US"/>
        </w:rPr>
        <w:t xml:space="preserve">30056 </w:t>
      </w:r>
      <w:r w:rsidRPr="004E2E8A">
        <w:rPr>
          <w:rFonts w:ascii="Lato" w:hAnsi="Lato" w:cs="Arial"/>
          <w:color w:val="808080" w:themeColor="background1" w:themeShade="80"/>
          <w:sz w:val="20"/>
          <w:szCs w:val="20"/>
          <w:lang w:val="en-US"/>
        </w:rPr>
        <w:tab/>
      </w:r>
      <w:r w:rsidRPr="004E2E8A">
        <w:rPr>
          <w:rFonts w:ascii="Lato" w:hAnsi="Lato" w:cs="Arial"/>
          <w:color w:val="808080" w:themeColor="background1" w:themeShade="80"/>
          <w:sz w:val="20"/>
          <w:szCs w:val="20"/>
          <w:lang w:val="en-US"/>
        </w:rPr>
        <w:tab/>
      </w:r>
      <w:r w:rsidRPr="004E2E8A">
        <w:rPr>
          <w:rFonts w:ascii="Lato" w:hAnsi="Lato" w:cs="Arial"/>
          <w:color w:val="808080" w:themeColor="background1" w:themeShade="80"/>
          <w:sz w:val="20"/>
          <w:szCs w:val="20"/>
          <w:lang w:val="en-US"/>
        </w:rPr>
        <w:tab/>
      </w:r>
      <w:r w:rsidRPr="004E2E8A">
        <w:rPr>
          <w:rFonts w:ascii="Lato" w:hAnsi="Lato" w:cs="Arial"/>
          <w:color w:val="808080" w:themeColor="background1" w:themeShade="80"/>
          <w:sz w:val="20"/>
          <w:szCs w:val="20"/>
          <w:lang w:val="en-US"/>
        </w:rPr>
        <w:tab/>
        <w:t xml:space="preserve">00196 </w:t>
      </w:r>
      <w:r w:rsidRPr="004E2E8A">
        <w:rPr>
          <w:rFonts w:ascii="Lato" w:hAnsi="Lato" w:cs="Arial"/>
          <w:color w:val="808080" w:themeColor="background1" w:themeShade="80"/>
          <w:sz w:val="20"/>
          <w:szCs w:val="20"/>
          <w:lang w:val="en-US"/>
        </w:rPr>
        <w:tab/>
      </w:r>
      <w:r w:rsidRPr="004E2E8A">
        <w:rPr>
          <w:rFonts w:ascii="Lato" w:hAnsi="Lato" w:cs="Arial"/>
          <w:color w:val="808080" w:themeColor="background1" w:themeShade="80"/>
          <w:sz w:val="20"/>
          <w:szCs w:val="20"/>
          <w:lang w:val="en-US"/>
        </w:rPr>
        <w:tab/>
      </w:r>
      <w:r w:rsidRPr="004E2E8A">
        <w:rPr>
          <w:rFonts w:ascii="Lato" w:hAnsi="Lato" w:cs="Arial"/>
          <w:color w:val="808080" w:themeColor="background1" w:themeShade="80"/>
          <w:sz w:val="20"/>
          <w:szCs w:val="20"/>
          <w:lang w:val="en-US"/>
        </w:rPr>
        <w:tab/>
        <w:t>01962004959</w:t>
      </w:r>
      <w:r w:rsidRPr="004E2E8A">
        <w:rPr>
          <w:rFonts w:ascii="Lato" w:hAnsi="Lato" w:cs="Arial"/>
          <w:color w:val="808080" w:themeColor="background1" w:themeShade="80"/>
          <w:sz w:val="20"/>
          <w:szCs w:val="20"/>
          <w:lang w:val="en-US"/>
        </w:rPr>
        <w:tab/>
      </w:r>
      <w:r w:rsidRPr="004E2E8A">
        <w:rPr>
          <w:rFonts w:ascii="Lato" w:hAnsi="Lato" w:cs="Arial"/>
          <w:color w:val="808080" w:themeColor="background1" w:themeShade="80"/>
          <w:sz w:val="20"/>
          <w:szCs w:val="20"/>
          <w:lang w:val="en-US"/>
        </w:rPr>
        <w:tab/>
        <w:t>77</w:t>
      </w:r>
    </w:p>
    <w:p w14:paraId="736257EE" w14:textId="77777777" w:rsidR="00177C4F" w:rsidRPr="004E2E8A" w:rsidRDefault="00177C4F" w:rsidP="00E37024">
      <w:pPr>
        <w:shd w:val="clear" w:color="auto" w:fill="F1F1F1" w:themeFill="background2"/>
        <w:spacing w:after="60" w:line="240" w:lineRule="auto"/>
        <w:jc w:val="both"/>
        <w:rPr>
          <w:rFonts w:ascii="Lato" w:hAnsi="Lato" w:cs="Arial"/>
          <w:color w:val="808080" w:themeColor="background1" w:themeShade="80"/>
          <w:sz w:val="20"/>
          <w:szCs w:val="20"/>
          <w:lang w:val="en-US"/>
        </w:rPr>
      </w:pPr>
      <w:r w:rsidRPr="004E2E8A">
        <w:rPr>
          <w:rFonts w:ascii="Lato" w:hAnsi="Lato" w:cs="Arial"/>
          <w:color w:val="808080" w:themeColor="background1" w:themeShade="80"/>
          <w:sz w:val="20"/>
          <w:szCs w:val="20"/>
          <w:lang w:val="en-US"/>
        </w:rPr>
        <w:t>IBAN : FR76 3005 6001 9601 9620 0495 977</w:t>
      </w:r>
    </w:p>
    <w:p w14:paraId="1ED44285" w14:textId="77777777" w:rsidR="00177C4F" w:rsidRPr="004E2E8A" w:rsidRDefault="00177C4F" w:rsidP="00E37024">
      <w:pPr>
        <w:shd w:val="clear" w:color="auto" w:fill="F1F1F1" w:themeFill="background2"/>
        <w:spacing w:after="60" w:line="240" w:lineRule="auto"/>
        <w:jc w:val="both"/>
        <w:rPr>
          <w:rFonts w:ascii="Lato" w:hAnsi="Lato" w:cs="Arial"/>
          <w:color w:val="808080" w:themeColor="background1" w:themeShade="80"/>
          <w:sz w:val="20"/>
          <w:szCs w:val="20"/>
          <w:lang w:val="en-US"/>
        </w:rPr>
      </w:pPr>
      <w:r w:rsidRPr="004E2E8A">
        <w:rPr>
          <w:rFonts w:ascii="Lato" w:hAnsi="Lato" w:cs="Arial"/>
          <w:color w:val="808080" w:themeColor="background1" w:themeShade="80"/>
          <w:sz w:val="20"/>
          <w:szCs w:val="20"/>
          <w:lang w:val="en-US"/>
        </w:rPr>
        <w:t>Code BIC/SWIFT : CCFRFRPP</w:t>
      </w:r>
    </w:p>
    <w:p w14:paraId="5008A1F0" w14:textId="77777777" w:rsidR="00177C4F" w:rsidRPr="004E2E8A" w:rsidRDefault="00177C4F" w:rsidP="00E37024">
      <w:pPr>
        <w:shd w:val="clear" w:color="auto" w:fill="F1F1F1" w:themeFill="background2"/>
        <w:spacing w:after="60" w:line="240" w:lineRule="auto"/>
        <w:jc w:val="both"/>
        <w:rPr>
          <w:rFonts w:ascii="Lato" w:hAnsi="Lato" w:cs="Arial"/>
          <w:color w:val="808080" w:themeColor="background1" w:themeShade="80"/>
          <w:sz w:val="20"/>
          <w:szCs w:val="20"/>
        </w:rPr>
      </w:pP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t>Domiciliation : ANIMA, HSBC, Place de la Joliette, 13002 Marseille</w:t>
      </w:r>
    </w:p>
    <w:p w14:paraId="0D9EA94C" w14:textId="77777777" w:rsidR="00177C4F" w:rsidRPr="00E37024" w:rsidRDefault="00177C4F" w:rsidP="00E37024">
      <w:pPr>
        <w:spacing w:after="120"/>
        <w:jc w:val="both"/>
        <w:rPr>
          <w:rFonts w:asciiTheme="majorHAnsi" w:hAnsiTheme="majorHAnsi" w:cs="Arial"/>
          <w:color w:val="EC8105" w:themeColor="accent2"/>
          <w:sz w:val="20"/>
          <w:szCs w:val="20"/>
        </w:rPr>
      </w:pPr>
      <w:r w:rsidRPr="00E37024">
        <w:rPr>
          <w:rFonts w:asciiTheme="majorHAnsi" w:hAnsiTheme="majorHAnsi" w:cs="Arial"/>
          <w:color w:val="EC8105" w:themeColor="accent2"/>
          <w:sz w:val="20"/>
          <w:szCs w:val="20"/>
        </w:rPr>
        <w:t>L’enregistrement final de votre adhésion est soumis à la validation de votre candidature par le Conseil d’Administration d’ANIMA et au règlement de vos frais d’adhésion.</w:t>
      </w:r>
    </w:p>
    <w:p w14:paraId="1AD18F45" w14:textId="77777777" w:rsidR="00177C4F" w:rsidRPr="00E37024" w:rsidRDefault="00177C4F" w:rsidP="00177C4F">
      <w:pPr>
        <w:spacing w:after="100"/>
        <w:jc w:val="both"/>
        <w:rPr>
          <w:rFonts w:ascii="Lato" w:hAnsi="Lato" w:cs="Arial"/>
          <w:b/>
          <w:color w:val="0070C0" w:themeColor="accent1"/>
          <w:sz w:val="20"/>
          <w:szCs w:val="18"/>
        </w:rPr>
      </w:pPr>
      <w:r w:rsidRPr="00E37024">
        <w:rPr>
          <w:rFonts w:ascii="Lato" w:hAnsi="Lato" w:cs="Arial"/>
          <w:b/>
          <w:color w:val="0070C0" w:themeColor="accent1"/>
          <w:sz w:val="20"/>
          <w:szCs w:val="18"/>
        </w:rPr>
        <w:t>Autres documents demandés :</w:t>
      </w:r>
    </w:p>
    <w:p w14:paraId="7472088E" w14:textId="77777777" w:rsidR="00177C4F" w:rsidRPr="00E37024" w:rsidRDefault="00177C4F" w:rsidP="00177C4F">
      <w:pPr>
        <w:numPr>
          <w:ilvl w:val="0"/>
          <w:numId w:val="26"/>
        </w:numPr>
        <w:spacing w:after="100" w:line="240" w:lineRule="auto"/>
        <w:ind w:left="709"/>
        <w:jc w:val="both"/>
        <w:rPr>
          <w:rFonts w:ascii="Lato" w:hAnsi="Lato" w:cs="Arial"/>
          <w:color w:val="002C4C" w:themeColor="text1"/>
          <w:sz w:val="18"/>
          <w:szCs w:val="18"/>
        </w:rPr>
      </w:pPr>
      <w:r w:rsidRPr="00E37024">
        <w:rPr>
          <w:rFonts w:ascii="Lato" w:hAnsi="Lato" w:cs="Arial"/>
          <w:color w:val="002C4C" w:themeColor="text1"/>
          <w:sz w:val="18"/>
          <w:szCs w:val="18"/>
        </w:rPr>
        <w:t>Copie des statuts (association) ou des références d'enregistrement (société)</w:t>
      </w:r>
    </w:p>
    <w:p w14:paraId="55BF1C28" w14:textId="77777777" w:rsidR="00177C4F" w:rsidRPr="00E37024" w:rsidRDefault="00177C4F" w:rsidP="00177C4F">
      <w:pPr>
        <w:numPr>
          <w:ilvl w:val="0"/>
          <w:numId w:val="26"/>
        </w:numPr>
        <w:spacing w:after="100" w:line="240" w:lineRule="auto"/>
        <w:ind w:left="709"/>
        <w:jc w:val="both"/>
        <w:rPr>
          <w:rFonts w:ascii="Lato" w:hAnsi="Lato" w:cs="Arial"/>
          <w:color w:val="002C4C" w:themeColor="text1"/>
          <w:sz w:val="18"/>
          <w:szCs w:val="18"/>
          <w:lang w:val="en-US"/>
        </w:rPr>
      </w:pPr>
      <w:r w:rsidRPr="00E37024">
        <w:rPr>
          <w:rFonts w:ascii="Lato" w:hAnsi="Lato" w:cs="Arial"/>
          <w:color w:val="002C4C" w:themeColor="text1"/>
          <w:sz w:val="18"/>
          <w:szCs w:val="18"/>
          <w:lang w:val="en-US"/>
        </w:rPr>
        <w:t>Questionnaire sur vos attentes</w:t>
      </w:r>
    </w:p>
    <w:p w14:paraId="0CE1B4FF" w14:textId="77777777" w:rsidR="00177C4F" w:rsidRPr="004E2E8A" w:rsidRDefault="00177C4F" w:rsidP="00177C4F">
      <w:pPr>
        <w:jc w:val="both"/>
        <w:rPr>
          <w:rFonts w:ascii="Lato" w:hAnsi="Lato" w:cs="Arial"/>
          <w:color w:val="808080" w:themeColor="background1" w:themeShade="80"/>
          <w:sz w:val="20"/>
          <w:szCs w:val="20"/>
        </w:rPr>
      </w:pPr>
      <w:r w:rsidRPr="004E2E8A">
        <w:rPr>
          <w:rFonts w:ascii="Lato" w:hAnsi="Lato" w:cs="Arial"/>
          <w:color w:val="0070C0" w:themeColor="accent1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4E2E8A">
        <w:rPr>
          <w:rFonts w:ascii="Lato" w:hAnsi="Lato" w:cs="Arial"/>
          <w:color w:val="0070C0" w:themeColor="accent1"/>
          <w:sz w:val="20"/>
          <w:szCs w:val="20"/>
        </w:rPr>
        <w:instrText xml:space="preserve"> FORMCHECKBOX </w:instrText>
      </w:r>
      <w:r w:rsidR="00B478A6">
        <w:rPr>
          <w:rFonts w:ascii="Lato" w:hAnsi="Lato" w:cs="Arial"/>
          <w:color w:val="0070C0" w:themeColor="accent1"/>
          <w:sz w:val="20"/>
          <w:szCs w:val="20"/>
        </w:rPr>
      </w:r>
      <w:r w:rsidR="00B478A6">
        <w:rPr>
          <w:rFonts w:ascii="Lato" w:hAnsi="Lato" w:cs="Arial"/>
          <w:color w:val="0070C0" w:themeColor="accent1"/>
          <w:sz w:val="20"/>
          <w:szCs w:val="20"/>
        </w:rPr>
        <w:fldChar w:fldCharType="separate"/>
      </w:r>
      <w:r w:rsidRPr="004E2E8A">
        <w:rPr>
          <w:rFonts w:ascii="Lato" w:hAnsi="Lato" w:cs="Arial"/>
          <w:color w:val="0070C0" w:themeColor="accent1"/>
          <w:sz w:val="20"/>
          <w:szCs w:val="20"/>
        </w:rPr>
        <w:fldChar w:fldCharType="end"/>
      </w:r>
      <w:r w:rsidRPr="004E2E8A">
        <w:rPr>
          <w:rFonts w:ascii="Lato" w:hAnsi="Lato" w:cs="Arial"/>
          <w:color w:val="0070C0" w:themeColor="accent1"/>
          <w:sz w:val="20"/>
          <w:szCs w:val="20"/>
        </w:rPr>
        <w:t xml:space="preserve"> </w:t>
      </w:r>
      <w:r w:rsidRPr="00E37024">
        <w:rPr>
          <w:rFonts w:ascii="Lato" w:hAnsi="Lato" w:cs="Arial"/>
          <w:color w:val="002C4C" w:themeColor="text1"/>
          <w:sz w:val="20"/>
          <w:szCs w:val="20"/>
        </w:rPr>
        <w:t>J’autorise ANIMA à publier les coordonnées de mon organisation dans l’annuaire distribué aux membres du réseau.</w:t>
      </w:r>
    </w:p>
    <w:p w14:paraId="49E94F50" w14:textId="1B974FFA" w:rsidR="00177C4F" w:rsidRPr="004E2E8A" w:rsidRDefault="00177C4F" w:rsidP="00177C4F">
      <w:pPr>
        <w:spacing w:before="120" w:after="120"/>
        <w:jc w:val="both"/>
        <w:rPr>
          <w:rFonts w:ascii="Lato" w:hAnsi="Lato" w:cs="Arial"/>
          <w:color w:val="808080" w:themeColor="background1" w:themeShade="80"/>
          <w:sz w:val="20"/>
          <w:szCs w:val="20"/>
        </w:rPr>
      </w:pPr>
      <w:r w:rsidRPr="00E37024">
        <w:rPr>
          <w:rFonts w:ascii="Lato" w:hAnsi="Lato" w:cs="Arial"/>
          <w:color w:val="002C4C" w:themeColor="text1"/>
          <w:sz w:val="20"/>
          <w:szCs w:val="20"/>
        </w:rPr>
        <w:t>Fait le (date)</w:t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tab/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2" w:name="Texte10"/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instrText xml:space="preserve"> FORMTEXT </w:instrText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fldChar w:fldCharType="separate"/>
      </w:r>
      <w:r w:rsidRPr="004E2E8A">
        <w:rPr>
          <w:rFonts w:ascii="Lato" w:hAnsi="Lato" w:cs="Arial"/>
          <w:noProof/>
          <w:color w:val="808080" w:themeColor="background1" w:themeShade="80"/>
          <w:sz w:val="20"/>
          <w:szCs w:val="20"/>
        </w:rPr>
        <w:t> </w:t>
      </w:r>
      <w:r w:rsidRPr="004E2E8A">
        <w:rPr>
          <w:rFonts w:ascii="Lato" w:hAnsi="Lato" w:cs="Arial"/>
          <w:noProof/>
          <w:color w:val="808080" w:themeColor="background1" w:themeShade="80"/>
          <w:sz w:val="20"/>
          <w:szCs w:val="20"/>
        </w:rPr>
        <w:t> </w:t>
      </w:r>
      <w:r w:rsidRPr="004E2E8A">
        <w:rPr>
          <w:rFonts w:ascii="Lato" w:hAnsi="Lato" w:cs="Arial"/>
          <w:noProof/>
          <w:color w:val="808080" w:themeColor="background1" w:themeShade="80"/>
          <w:sz w:val="20"/>
          <w:szCs w:val="20"/>
        </w:rPr>
        <w:t> </w:t>
      </w:r>
      <w:r w:rsidRPr="004E2E8A">
        <w:rPr>
          <w:rFonts w:ascii="Lato" w:hAnsi="Lato" w:cs="Arial"/>
          <w:noProof/>
          <w:color w:val="808080" w:themeColor="background1" w:themeShade="80"/>
          <w:sz w:val="20"/>
          <w:szCs w:val="20"/>
        </w:rPr>
        <w:t> </w:t>
      </w:r>
      <w:r w:rsidRPr="004E2E8A">
        <w:rPr>
          <w:rFonts w:ascii="Lato" w:hAnsi="Lato" w:cs="Arial"/>
          <w:noProof/>
          <w:color w:val="808080" w:themeColor="background1" w:themeShade="80"/>
          <w:sz w:val="20"/>
          <w:szCs w:val="20"/>
        </w:rPr>
        <w:t> </w:t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fldChar w:fldCharType="end"/>
      </w:r>
      <w:bookmarkEnd w:id="2"/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tab/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tab/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tab/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tab/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tab/>
      </w:r>
      <w:r w:rsidRPr="00E37024">
        <w:rPr>
          <w:rFonts w:ascii="Lato" w:hAnsi="Lato" w:cs="Arial"/>
          <w:color w:val="002C4C" w:themeColor="text1"/>
          <w:sz w:val="20"/>
          <w:szCs w:val="20"/>
        </w:rPr>
        <w:t>à</w:t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t xml:space="preserve"> </w:t>
      </w:r>
      <w:r w:rsidR="00E37024">
        <w:rPr>
          <w:rFonts w:ascii="Lato" w:hAnsi="Lato" w:cs="Arial"/>
          <w:color w:val="808080" w:themeColor="background1" w:themeShade="80"/>
          <w:sz w:val="20"/>
          <w:szCs w:val="20"/>
        </w:rPr>
        <w:tab/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3" w:name="Texte11"/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instrText xml:space="preserve"> FORMTEXT </w:instrText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fldChar w:fldCharType="separate"/>
      </w:r>
      <w:r w:rsidRPr="004E2E8A">
        <w:rPr>
          <w:rFonts w:ascii="Lato" w:hAnsi="Lato" w:cs="Arial"/>
          <w:noProof/>
          <w:color w:val="808080" w:themeColor="background1" w:themeShade="80"/>
          <w:sz w:val="20"/>
          <w:szCs w:val="20"/>
        </w:rPr>
        <w:t> </w:t>
      </w:r>
      <w:r w:rsidRPr="004E2E8A">
        <w:rPr>
          <w:rFonts w:ascii="Lato" w:hAnsi="Lato" w:cs="Arial"/>
          <w:noProof/>
          <w:color w:val="808080" w:themeColor="background1" w:themeShade="80"/>
          <w:sz w:val="20"/>
          <w:szCs w:val="20"/>
        </w:rPr>
        <w:t> </w:t>
      </w:r>
      <w:r w:rsidRPr="004E2E8A">
        <w:rPr>
          <w:rFonts w:ascii="Lato" w:hAnsi="Lato" w:cs="Arial"/>
          <w:noProof/>
          <w:color w:val="808080" w:themeColor="background1" w:themeShade="80"/>
          <w:sz w:val="20"/>
          <w:szCs w:val="20"/>
        </w:rPr>
        <w:t> </w:t>
      </w:r>
      <w:r w:rsidRPr="004E2E8A">
        <w:rPr>
          <w:rFonts w:ascii="Lato" w:hAnsi="Lato" w:cs="Arial"/>
          <w:noProof/>
          <w:color w:val="808080" w:themeColor="background1" w:themeShade="80"/>
          <w:sz w:val="20"/>
          <w:szCs w:val="20"/>
        </w:rPr>
        <w:t> </w:t>
      </w:r>
      <w:r w:rsidRPr="004E2E8A">
        <w:rPr>
          <w:rFonts w:ascii="Lato" w:hAnsi="Lato" w:cs="Arial"/>
          <w:noProof/>
          <w:color w:val="808080" w:themeColor="background1" w:themeShade="80"/>
          <w:sz w:val="20"/>
          <w:szCs w:val="20"/>
        </w:rPr>
        <w:t> </w:t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fldChar w:fldCharType="end"/>
      </w:r>
      <w:bookmarkEnd w:id="3"/>
    </w:p>
    <w:p w14:paraId="2D5D57B1" w14:textId="77777777" w:rsidR="00787F23" w:rsidRDefault="00177C4F" w:rsidP="00787F23">
      <w:pPr>
        <w:spacing w:after="120"/>
        <w:jc w:val="both"/>
        <w:rPr>
          <w:rFonts w:ascii="Lato" w:hAnsi="Lato" w:cs="Arial"/>
          <w:color w:val="808080" w:themeColor="background1" w:themeShade="80"/>
          <w:sz w:val="20"/>
          <w:szCs w:val="20"/>
        </w:rPr>
      </w:pPr>
      <w:r w:rsidRPr="00E37024">
        <w:rPr>
          <w:rFonts w:ascii="Lato" w:hAnsi="Lato" w:cs="Arial"/>
          <w:color w:val="002C4C" w:themeColor="text1"/>
          <w:sz w:val="20"/>
          <w:szCs w:val="20"/>
        </w:rPr>
        <w:t>Signature</w:t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t xml:space="preserve"> </w:t>
      </w:r>
      <w:sdt>
        <w:sdtPr>
          <w:rPr>
            <w:rFonts w:ascii="Lato" w:hAnsi="Lato" w:cs="Arial"/>
            <w:color w:val="808080" w:themeColor="background1" w:themeShade="80"/>
            <w:sz w:val="20"/>
            <w:szCs w:val="20"/>
          </w:rPr>
          <w:id w:val="1267815522"/>
          <w:showingPlcHdr/>
          <w:picture/>
        </w:sdtPr>
        <w:sdtEndPr/>
        <w:sdtContent>
          <w:r w:rsidRPr="004E2E8A">
            <w:rPr>
              <w:rFonts w:ascii="Lato" w:hAnsi="Lato" w:cs="Arial"/>
              <w:noProof/>
              <w:color w:val="808080" w:themeColor="background1" w:themeShade="80"/>
              <w:sz w:val="20"/>
              <w:szCs w:val="20"/>
              <w:lang w:eastAsia="fr-FR"/>
            </w:rPr>
            <w:drawing>
              <wp:inline distT="0" distB="0" distL="0" distR="0" wp14:anchorId="55731B6B" wp14:editId="3BEFC172">
                <wp:extent cx="361950" cy="361950"/>
                <wp:effectExtent l="0" t="0" r="0" b="0"/>
                <wp:docPr id="10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56883064" w14:textId="77777777" w:rsidR="00787F23" w:rsidRDefault="00787F23" w:rsidP="00787F23">
      <w:pPr>
        <w:spacing w:after="120"/>
        <w:jc w:val="both"/>
        <w:rPr>
          <w:rFonts w:ascii="Lato" w:hAnsi="Lato" w:cs="Arial"/>
          <w:color w:val="808080" w:themeColor="background1" w:themeShade="80"/>
          <w:sz w:val="20"/>
          <w:szCs w:val="20"/>
        </w:rPr>
      </w:pPr>
    </w:p>
    <w:p w14:paraId="4CC9D199" w14:textId="0B12425A" w:rsidR="00787F23" w:rsidRPr="00787F23" w:rsidRDefault="00787F23" w:rsidP="00787F23">
      <w:pPr>
        <w:spacing w:after="120"/>
        <w:jc w:val="both"/>
        <w:rPr>
          <w:rFonts w:ascii="Lato" w:hAnsi="Lato" w:cs="Arial"/>
          <w:color w:val="808080" w:themeColor="background1" w:themeShade="80"/>
          <w:sz w:val="20"/>
          <w:szCs w:val="20"/>
        </w:rPr>
        <w:sectPr w:rsidR="00787F23" w:rsidRPr="00787F23" w:rsidSect="00787F23">
          <w:headerReference w:type="first" r:id="rId17"/>
          <w:footerReference w:type="first" r:id="rId18"/>
          <w:pgSz w:w="11906" w:h="16838" w:code="9"/>
          <w:pgMar w:top="1418" w:right="1418" w:bottom="567" w:left="1418" w:header="454" w:footer="680" w:gutter="0"/>
          <w:cols w:space="708"/>
          <w:titlePg/>
          <w:docGrid w:linePitch="360"/>
        </w:sect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87F23" w:rsidRPr="004E2E8A" w14:paraId="6F4AC504" w14:textId="77777777" w:rsidTr="007C5456">
        <w:trPr>
          <w:trHeight w:val="510"/>
        </w:trPr>
        <w:tc>
          <w:tcPr>
            <w:tcW w:w="9062" w:type="dxa"/>
            <w:shd w:val="clear" w:color="auto" w:fill="auto"/>
            <w:vAlign w:val="center"/>
          </w:tcPr>
          <w:p w14:paraId="45125083" w14:textId="55028267" w:rsidR="00B456A5" w:rsidRPr="007C5456" w:rsidRDefault="00787F23" w:rsidP="007C5456">
            <w:pPr>
              <w:spacing w:before="40" w:after="40" w:line="360" w:lineRule="auto"/>
              <w:jc w:val="center"/>
              <w:rPr>
                <w:rFonts w:ascii="Lato" w:hAnsi="Lato" w:cs="Arial"/>
                <w:color w:val="FFFFFF" w:themeColor="background1"/>
                <w:sz w:val="24"/>
                <w:szCs w:val="24"/>
              </w:rPr>
            </w:pPr>
            <w:r w:rsidRPr="007C5456">
              <w:rPr>
                <w:rFonts w:ascii="Lato" w:hAnsi="Lato" w:cs="Arial"/>
                <w:color w:val="FFFFFF" w:themeColor="background1"/>
                <w:sz w:val="24"/>
                <w:szCs w:val="24"/>
              </w:rPr>
              <w:lastRenderedPageBreak/>
              <w:t>Nom de l’organisation</w:t>
            </w:r>
          </w:p>
          <w:p w14:paraId="446B9BF4" w14:textId="3B0EE274" w:rsidR="00787F23" w:rsidRPr="007C5456" w:rsidRDefault="00787F23" w:rsidP="007C5456">
            <w:pPr>
              <w:spacing w:before="40" w:after="40" w:line="360" w:lineRule="auto"/>
              <w:jc w:val="center"/>
              <w:rPr>
                <w:rFonts w:asciiTheme="majorHAnsi" w:hAnsiTheme="majorHAnsi" w:cs="Arial"/>
                <w:color w:val="808080" w:themeColor="background1" w:themeShade="80"/>
                <w:sz w:val="20"/>
                <w:szCs w:val="20"/>
              </w:rPr>
            </w:pPr>
            <w:r w:rsidRPr="007C5456">
              <w:rPr>
                <w:rFonts w:asciiTheme="majorHAnsi" w:hAnsiTheme="majorHAnsi" w:cs="Arial"/>
                <w:color w:val="FFFFFF" w:themeColor="background1"/>
                <w:sz w:val="32"/>
                <w:szCs w:val="3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 w:rsidRPr="007C5456">
              <w:rPr>
                <w:rFonts w:asciiTheme="majorHAnsi" w:hAnsiTheme="majorHAnsi" w:cs="Arial"/>
                <w:color w:val="FFFFFF" w:themeColor="background1"/>
                <w:sz w:val="32"/>
                <w:szCs w:val="32"/>
              </w:rPr>
              <w:instrText xml:space="preserve"> FORMTEXT </w:instrText>
            </w:r>
            <w:r w:rsidRPr="007C5456">
              <w:rPr>
                <w:rFonts w:asciiTheme="majorHAnsi" w:hAnsiTheme="majorHAnsi" w:cs="Arial"/>
                <w:color w:val="FFFFFF" w:themeColor="background1"/>
                <w:sz w:val="32"/>
                <w:szCs w:val="32"/>
              </w:rPr>
            </w:r>
            <w:r w:rsidRPr="007C5456">
              <w:rPr>
                <w:rFonts w:asciiTheme="majorHAnsi" w:hAnsiTheme="majorHAnsi" w:cs="Arial"/>
                <w:color w:val="FFFFFF" w:themeColor="background1"/>
                <w:sz w:val="32"/>
                <w:szCs w:val="32"/>
              </w:rPr>
              <w:fldChar w:fldCharType="separate"/>
            </w:r>
            <w:r w:rsidRPr="007C5456">
              <w:rPr>
                <w:rFonts w:asciiTheme="majorHAnsi" w:hAnsiTheme="majorHAnsi" w:cs="Arial"/>
                <w:color w:val="FFFFFF" w:themeColor="background1"/>
                <w:sz w:val="32"/>
                <w:szCs w:val="32"/>
              </w:rPr>
              <w:t> </w:t>
            </w:r>
            <w:r w:rsidRPr="007C5456">
              <w:rPr>
                <w:rFonts w:asciiTheme="majorHAnsi" w:hAnsiTheme="majorHAnsi" w:cs="Arial"/>
                <w:color w:val="FFFFFF" w:themeColor="background1"/>
                <w:sz w:val="32"/>
                <w:szCs w:val="32"/>
              </w:rPr>
              <w:t> </w:t>
            </w:r>
            <w:r w:rsidRPr="007C5456">
              <w:rPr>
                <w:rFonts w:asciiTheme="majorHAnsi" w:hAnsiTheme="majorHAnsi" w:cs="Arial"/>
                <w:color w:val="FFFFFF" w:themeColor="background1"/>
                <w:sz w:val="32"/>
                <w:szCs w:val="32"/>
              </w:rPr>
              <w:t> </w:t>
            </w:r>
            <w:r w:rsidRPr="007C5456">
              <w:rPr>
                <w:rFonts w:asciiTheme="majorHAnsi" w:hAnsiTheme="majorHAnsi" w:cs="Arial"/>
                <w:color w:val="FFFFFF" w:themeColor="background1"/>
                <w:sz w:val="32"/>
                <w:szCs w:val="32"/>
              </w:rPr>
              <w:t> </w:t>
            </w:r>
            <w:r w:rsidRPr="007C5456">
              <w:rPr>
                <w:rFonts w:asciiTheme="majorHAnsi" w:hAnsiTheme="majorHAnsi" w:cs="Arial"/>
                <w:color w:val="FFFFFF" w:themeColor="background1"/>
                <w:sz w:val="32"/>
                <w:szCs w:val="32"/>
              </w:rPr>
              <w:t> </w:t>
            </w:r>
            <w:r w:rsidRPr="007C5456">
              <w:rPr>
                <w:rFonts w:asciiTheme="majorHAnsi" w:hAnsiTheme="majorHAnsi" w:cs="Arial"/>
                <w:color w:val="FFFFFF" w:themeColor="background1"/>
                <w:sz w:val="32"/>
                <w:szCs w:val="32"/>
              </w:rPr>
              <w:fldChar w:fldCharType="end"/>
            </w:r>
          </w:p>
        </w:tc>
      </w:tr>
    </w:tbl>
    <w:p w14:paraId="56D9522E" w14:textId="77777777" w:rsidR="00787F23" w:rsidRPr="00CD7395" w:rsidRDefault="00787F23" w:rsidP="007C5456">
      <w:pPr>
        <w:spacing w:before="600" w:after="120"/>
        <w:jc w:val="center"/>
        <w:rPr>
          <w:rFonts w:asciiTheme="majorHAnsi" w:hAnsiTheme="majorHAnsi" w:cs="Arial"/>
          <w:color w:val="002C4C" w:themeColor="text1"/>
          <w:sz w:val="32"/>
          <w:szCs w:val="32"/>
        </w:rPr>
      </w:pPr>
      <w:r w:rsidRPr="00CD7395">
        <w:rPr>
          <w:rFonts w:asciiTheme="majorHAnsi" w:hAnsiTheme="majorHAnsi" w:cs="Arial"/>
          <w:color w:val="002C4C" w:themeColor="text1"/>
          <w:sz w:val="32"/>
          <w:szCs w:val="32"/>
        </w:rPr>
        <w:t>Présentation de votre organisation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787F23" w:rsidRPr="004E2E8A" w14:paraId="7AF1456E" w14:textId="77777777" w:rsidTr="007C5456">
        <w:tc>
          <w:tcPr>
            <w:tcW w:w="9072" w:type="dxa"/>
            <w:shd w:val="clear" w:color="auto" w:fill="F1F1F1" w:themeFill="background2"/>
          </w:tcPr>
          <w:p w14:paraId="6A328540" w14:textId="77777777" w:rsidR="00787F23" w:rsidRPr="00CD7395" w:rsidRDefault="00787F23" w:rsidP="00EC7643">
            <w:pPr>
              <w:spacing w:before="40" w:after="40" w:line="360" w:lineRule="auto"/>
              <w:rPr>
                <w:rFonts w:ascii="Lato" w:hAnsi="Lato" w:cs="Arial"/>
                <w:color w:val="002C4C" w:themeColor="text1"/>
                <w:sz w:val="20"/>
                <w:szCs w:val="20"/>
              </w:rPr>
            </w:pPr>
            <w:r w:rsidRPr="00CD7395">
              <w:rPr>
                <w:rFonts w:ascii="Lato" w:hAnsi="Lato" w:cs="Arial"/>
                <w:color w:val="002C4C" w:themeColor="text1"/>
                <w:sz w:val="20"/>
                <w:szCs w:val="20"/>
              </w:rPr>
              <w:t>Merci de présenter brièvement votre organisation (objectifs, missions, thématiques, zone géographique, bénéficiaires) :</w:t>
            </w:r>
          </w:p>
          <w:p w14:paraId="2F2EE096" w14:textId="4C36E617" w:rsidR="00787F23" w:rsidRPr="007C5456" w:rsidRDefault="00787F23" w:rsidP="00EC7643">
            <w:pPr>
              <w:spacing w:before="40" w:after="40" w:line="360" w:lineRule="auto"/>
              <w:rPr>
                <w:rFonts w:ascii="Lato" w:hAnsi="Lato" w:cs="Arial"/>
                <w:color w:val="002C4C" w:themeColor="text1"/>
                <w:sz w:val="20"/>
                <w:szCs w:val="20"/>
              </w:rPr>
            </w:pPr>
            <w:r w:rsidRPr="007C5456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5456">
              <w:rPr>
                <w:rFonts w:ascii="Lato" w:hAnsi="Lato" w:cs="Arial"/>
                <w:color w:val="002C4C" w:themeColor="text1"/>
                <w:sz w:val="20"/>
                <w:szCs w:val="20"/>
              </w:rPr>
              <w:instrText xml:space="preserve"> FORMTEXT </w:instrText>
            </w:r>
            <w:r w:rsidRPr="007C5456">
              <w:rPr>
                <w:rFonts w:ascii="Lato" w:hAnsi="Lato" w:cs="Arial"/>
                <w:color w:val="002C4C" w:themeColor="text1"/>
                <w:sz w:val="20"/>
                <w:szCs w:val="20"/>
              </w:rPr>
            </w:r>
            <w:r w:rsidRPr="007C5456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separate"/>
            </w:r>
            <w:r w:rsidR="00B456A5" w:rsidRPr="007C5456">
              <w:rPr>
                <w:rFonts w:ascii="Lato" w:hAnsi="Lato" w:cs="Arial"/>
                <w:color w:val="002C4C" w:themeColor="text1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  <w:r w:rsidRPr="007C5456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end"/>
            </w:r>
          </w:p>
          <w:p w14:paraId="346AA965" w14:textId="77777777" w:rsidR="00787F23" w:rsidRPr="004E2E8A" w:rsidRDefault="00787F23" w:rsidP="00EC7643">
            <w:pPr>
              <w:spacing w:before="40" w:after="40" w:line="360" w:lineRule="auto"/>
              <w:rPr>
                <w:rFonts w:ascii="Lato" w:hAnsi="Lato" w:cs="Arial"/>
                <w:color w:val="808080" w:themeColor="background1" w:themeShade="80"/>
                <w:sz w:val="20"/>
                <w:szCs w:val="20"/>
              </w:rPr>
            </w:pPr>
          </w:p>
        </w:tc>
      </w:tr>
    </w:tbl>
    <w:p w14:paraId="75AE6BBA" w14:textId="77777777" w:rsidR="00787F23" w:rsidRPr="00CD7395" w:rsidRDefault="00787F23" w:rsidP="00B456A5">
      <w:pPr>
        <w:spacing w:before="240" w:after="120"/>
        <w:jc w:val="center"/>
        <w:rPr>
          <w:rFonts w:asciiTheme="majorHAnsi" w:hAnsiTheme="majorHAnsi" w:cs="Arial"/>
          <w:color w:val="002C4C" w:themeColor="text1"/>
          <w:sz w:val="32"/>
          <w:szCs w:val="32"/>
        </w:rPr>
      </w:pPr>
      <w:r w:rsidRPr="00CD7395">
        <w:rPr>
          <w:rFonts w:asciiTheme="majorHAnsi" w:hAnsiTheme="majorHAnsi" w:cs="Arial"/>
          <w:color w:val="002C4C" w:themeColor="text1"/>
          <w:sz w:val="32"/>
          <w:szCs w:val="32"/>
        </w:rPr>
        <w:t>Motivations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787F23" w:rsidRPr="004E2E8A" w14:paraId="3A692DF1" w14:textId="77777777" w:rsidTr="007C5456">
        <w:tc>
          <w:tcPr>
            <w:tcW w:w="9062" w:type="dxa"/>
            <w:shd w:val="clear" w:color="auto" w:fill="F1F1F1" w:themeFill="background2"/>
          </w:tcPr>
          <w:p w14:paraId="3F67C717" w14:textId="77777777" w:rsidR="00787F23" w:rsidRPr="00CD7395" w:rsidRDefault="00787F23" w:rsidP="00EC7643">
            <w:pPr>
              <w:spacing w:before="40" w:after="40" w:line="360" w:lineRule="auto"/>
              <w:rPr>
                <w:rFonts w:ascii="Lato" w:hAnsi="Lato" w:cs="Arial"/>
                <w:color w:val="002C4C" w:themeColor="text1"/>
                <w:sz w:val="20"/>
                <w:szCs w:val="20"/>
              </w:rPr>
            </w:pPr>
            <w:r w:rsidRPr="00CD7395">
              <w:rPr>
                <w:rFonts w:ascii="Lato" w:hAnsi="Lato" w:cs="Arial"/>
                <w:color w:val="002C4C" w:themeColor="text1"/>
                <w:sz w:val="20"/>
                <w:szCs w:val="20"/>
              </w:rPr>
              <w:t>Merci de définir vos principales motivations, attentes et apports au réseau ANIMA :</w:t>
            </w:r>
          </w:p>
          <w:p w14:paraId="21650CCE" w14:textId="1FA7D486" w:rsidR="00787F23" w:rsidRPr="007C5456" w:rsidRDefault="00787F23" w:rsidP="00EC7643">
            <w:pPr>
              <w:spacing w:before="40" w:after="40" w:line="360" w:lineRule="auto"/>
              <w:rPr>
                <w:rFonts w:ascii="Lato" w:hAnsi="Lato" w:cs="Arial"/>
                <w:color w:val="002C4C" w:themeColor="text1"/>
                <w:sz w:val="20"/>
                <w:szCs w:val="20"/>
              </w:rPr>
            </w:pPr>
            <w:r w:rsidRPr="007C5456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5456">
              <w:rPr>
                <w:rFonts w:ascii="Lato" w:hAnsi="Lato" w:cs="Arial"/>
                <w:color w:val="002C4C" w:themeColor="text1"/>
                <w:sz w:val="20"/>
                <w:szCs w:val="20"/>
              </w:rPr>
              <w:instrText xml:space="preserve"> FORMTEXT </w:instrText>
            </w:r>
            <w:r w:rsidRPr="007C5456">
              <w:rPr>
                <w:rFonts w:ascii="Lato" w:hAnsi="Lato" w:cs="Arial"/>
                <w:color w:val="002C4C" w:themeColor="text1"/>
                <w:sz w:val="20"/>
                <w:szCs w:val="20"/>
              </w:rPr>
            </w:r>
            <w:r w:rsidRPr="007C5456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separate"/>
            </w:r>
            <w:r w:rsidR="00B456A5" w:rsidRPr="007C5456">
              <w:rPr>
                <w:rFonts w:ascii="Lato" w:hAnsi="Lato" w:cs="Arial"/>
                <w:noProof/>
                <w:color w:val="002C4C" w:themeColor="text1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  <w:r w:rsidRPr="007C5456">
              <w:rPr>
                <w:rFonts w:ascii="Lato" w:hAnsi="Lato" w:cs="Arial"/>
                <w:color w:val="002C4C" w:themeColor="text1"/>
                <w:sz w:val="20"/>
                <w:szCs w:val="20"/>
              </w:rPr>
              <w:fldChar w:fldCharType="end"/>
            </w:r>
            <w:r w:rsidRPr="007C5456">
              <w:rPr>
                <w:rFonts w:ascii="Lato" w:hAnsi="Lato" w:cs="Arial"/>
                <w:color w:val="002C4C" w:themeColor="text1"/>
                <w:sz w:val="20"/>
                <w:szCs w:val="20"/>
              </w:rPr>
              <w:t xml:space="preserve"> </w:t>
            </w:r>
          </w:p>
          <w:p w14:paraId="0B4D9566" w14:textId="77C37B7B" w:rsidR="00CD7395" w:rsidRPr="004E2E8A" w:rsidRDefault="00CD7395" w:rsidP="00EC7643">
            <w:pPr>
              <w:spacing w:before="40" w:after="40" w:line="360" w:lineRule="auto"/>
              <w:rPr>
                <w:rFonts w:ascii="Lato" w:hAnsi="Lato" w:cs="Arial"/>
                <w:color w:val="808080" w:themeColor="background1" w:themeShade="80"/>
                <w:sz w:val="20"/>
                <w:szCs w:val="20"/>
              </w:rPr>
            </w:pPr>
          </w:p>
        </w:tc>
      </w:tr>
    </w:tbl>
    <w:p w14:paraId="22ADABAA" w14:textId="77777777" w:rsidR="00787F23" w:rsidRDefault="00787F23" w:rsidP="00787F23">
      <w:pPr>
        <w:spacing w:after="0"/>
        <w:rPr>
          <w:rFonts w:ascii="Arial" w:hAnsi="Arial" w:cs="Arial"/>
          <w:sz w:val="20"/>
          <w:szCs w:val="20"/>
        </w:rPr>
      </w:pPr>
    </w:p>
    <w:p w14:paraId="4A7DCC6D" w14:textId="5AA356F4" w:rsidR="00787F23" w:rsidRPr="004E2E8A" w:rsidRDefault="00787F23" w:rsidP="00787F23">
      <w:pPr>
        <w:spacing w:after="120"/>
        <w:jc w:val="both"/>
        <w:rPr>
          <w:rFonts w:ascii="Lato" w:hAnsi="Lato" w:cs="Arial"/>
          <w:color w:val="808080" w:themeColor="background1" w:themeShade="80"/>
          <w:sz w:val="20"/>
          <w:szCs w:val="20"/>
        </w:rPr>
      </w:pPr>
      <w:r w:rsidRPr="00787F23">
        <w:rPr>
          <w:rFonts w:ascii="Lato" w:hAnsi="Lato" w:cs="Arial"/>
          <w:color w:val="002C4C" w:themeColor="text1"/>
          <w:sz w:val="20"/>
          <w:szCs w:val="20"/>
        </w:rPr>
        <w:t>Signature</w:t>
      </w:r>
      <w:r w:rsidRPr="004E2E8A">
        <w:rPr>
          <w:rFonts w:ascii="Lato" w:hAnsi="Lato" w:cs="Arial"/>
          <w:color w:val="808080" w:themeColor="background1" w:themeShade="80"/>
          <w:sz w:val="20"/>
          <w:szCs w:val="20"/>
        </w:rPr>
        <w:t xml:space="preserve"> </w:t>
      </w:r>
      <w:sdt>
        <w:sdtPr>
          <w:rPr>
            <w:rFonts w:ascii="Lato" w:hAnsi="Lato" w:cs="Arial"/>
            <w:color w:val="808080" w:themeColor="background1" w:themeShade="80"/>
            <w:sz w:val="20"/>
            <w:szCs w:val="20"/>
          </w:rPr>
          <w:id w:val="-1466422385"/>
          <w:showingPlcHdr/>
          <w:picture/>
        </w:sdtPr>
        <w:sdtEndPr/>
        <w:sdtContent>
          <w:r w:rsidRPr="004E2E8A">
            <w:rPr>
              <w:rFonts w:ascii="Lato" w:hAnsi="Lato" w:cs="Arial"/>
              <w:noProof/>
              <w:color w:val="808080" w:themeColor="background1" w:themeShade="80"/>
              <w:sz w:val="20"/>
              <w:szCs w:val="20"/>
              <w:lang w:eastAsia="fr-FR"/>
            </w:rPr>
            <w:drawing>
              <wp:inline distT="0" distB="0" distL="0" distR="0" wp14:anchorId="5D181692" wp14:editId="0026BC67">
                <wp:extent cx="361950" cy="361950"/>
                <wp:effectExtent l="0" t="0" r="0" b="0"/>
                <wp:docPr id="2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0B1F130E" w14:textId="474BAF13" w:rsidR="00787F23" w:rsidRPr="00787F23" w:rsidRDefault="00787F23" w:rsidP="00787F23">
      <w:pPr>
        <w:tabs>
          <w:tab w:val="left" w:pos="2925"/>
        </w:tabs>
        <w:rPr>
          <w:rFonts w:ascii="Lato" w:hAnsi="Lato" w:cs="Arial"/>
          <w:sz w:val="20"/>
          <w:szCs w:val="20"/>
        </w:rPr>
      </w:pPr>
    </w:p>
    <w:sectPr w:rsidR="00787F23" w:rsidRPr="00787F23" w:rsidSect="007C5456">
      <w:headerReference w:type="first" r:id="rId19"/>
      <w:pgSz w:w="11906" w:h="16838" w:code="9"/>
      <w:pgMar w:top="1985" w:right="1418" w:bottom="567" w:left="1418" w:header="454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62664" w14:textId="77777777" w:rsidR="00033CD4" w:rsidRDefault="00033CD4" w:rsidP="008A6F2F">
      <w:r>
        <w:separator/>
      </w:r>
    </w:p>
    <w:p w14:paraId="07CBC0B8" w14:textId="77777777" w:rsidR="00033CD4" w:rsidRDefault="00033CD4" w:rsidP="008A6F2F"/>
  </w:endnote>
  <w:endnote w:type="continuationSeparator" w:id="0">
    <w:p w14:paraId="3ECCC9FB" w14:textId="77777777" w:rsidR="00033CD4" w:rsidRDefault="00033CD4" w:rsidP="008A6F2F">
      <w:r>
        <w:continuationSeparator/>
      </w:r>
    </w:p>
    <w:p w14:paraId="516D65B1" w14:textId="77777777" w:rsidR="00033CD4" w:rsidRDefault="00033CD4" w:rsidP="008A6F2F"/>
  </w:endnote>
  <w:endnote w:type="continuationNotice" w:id="1">
    <w:p w14:paraId="61DE182A" w14:textId="77777777" w:rsidR="00033CD4" w:rsidRDefault="00033CD4" w:rsidP="008A6F2F"/>
    <w:p w14:paraId="2051FB5F" w14:textId="77777777" w:rsidR="00033CD4" w:rsidRDefault="00033CD4" w:rsidP="008A6F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Lato Black">
    <w:altName w:val="Segoe UI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C218C" w14:textId="2EC7CC86" w:rsidR="00F739DF" w:rsidRPr="000922C4" w:rsidRDefault="00787F23" w:rsidP="00033CD4">
    <w:pPr>
      <w:pStyle w:val="Entteetbasdepage"/>
      <w:jc w:val="left"/>
    </w:pPr>
    <w:r w:rsidRPr="00033CD4">
      <w:rPr>
        <w:rFonts w:ascii="Lato" w:hAnsi="Lato"/>
        <w:noProof/>
        <w:color w:val="FFFFFF" w:themeColor="background1"/>
        <w:sz w:val="52"/>
        <w:szCs w:val="52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0BF1B7B" wp14:editId="6C5CE4A3">
              <wp:simplePos x="0" y="0"/>
              <wp:positionH relativeFrom="page">
                <wp:posOffset>-19050</wp:posOffset>
              </wp:positionH>
              <wp:positionV relativeFrom="paragraph">
                <wp:posOffset>-1357630</wp:posOffset>
              </wp:positionV>
              <wp:extent cx="7572375" cy="2095500"/>
              <wp:effectExtent l="0" t="0" r="9525" b="0"/>
              <wp:wrapNone/>
              <wp:docPr id="161" name="Rectangle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2375" cy="20955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307A87" id="Rectangle 161" o:spid="_x0000_s1026" style="position:absolute;margin-left:-1.5pt;margin-top:-106.9pt;width:596.25pt;height:16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" fillcolor="#f1f1f1 [3214]" stroked="f"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B3345" w14:textId="41A71129" w:rsidR="00A37026" w:rsidRPr="00976E0D" w:rsidRDefault="00976E0D" w:rsidP="00787F23">
    <w:pPr>
      <w:pStyle w:val="Pieddepage"/>
      <w:jc w:val="center"/>
      <w:rPr>
        <w:color w:val="FFFFFF" w:themeColor="background1"/>
        <w:sz w:val="32"/>
        <w:szCs w:val="32"/>
      </w:rPr>
    </w:pPr>
    <w:r w:rsidRPr="00976E0D">
      <w:rPr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14A28E3" wp14:editId="5E1C2E51">
              <wp:simplePos x="0" y="0"/>
              <wp:positionH relativeFrom="column">
                <wp:posOffset>-900430</wp:posOffset>
              </wp:positionH>
              <wp:positionV relativeFrom="paragraph">
                <wp:posOffset>-1729105</wp:posOffset>
              </wp:positionV>
              <wp:extent cx="7553325" cy="2419350"/>
              <wp:effectExtent l="0" t="0" r="9525" b="0"/>
              <wp:wrapNone/>
              <wp:docPr id="347" name="Rectangle 3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241935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91D31B" id="Rectangle 347" o:spid="_x0000_s1026" style="position:absolute;margin-left:-70.9pt;margin-top:-136.15pt;width:594.75pt;height:190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" fillcolor="#42b1df [3206]" stroked="f" strokeweight="1pt"/>
          </w:pict>
        </mc:Fallback>
      </mc:AlternateContent>
    </w:r>
    <w:r w:rsidR="00787F23" w:rsidRPr="00976E0D">
      <w:rPr>
        <w:color w:val="FFFFFF" w:themeColor="background1"/>
        <w:sz w:val="32"/>
        <w:szCs w:val="32"/>
      </w:rPr>
      <w:t>www.anima.coop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E6134" w14:textId="3237A0D0" w:rsidR="00787F23" w:rsidRPr="004E2E8A" w:rsidRDefault="00787F23" w:rsidP="00787F23">
    <w:pPr>
      <w:pBdr>
        <w:top w:val="single" w:sz="4" w:space="1" w:color="A6A6A6" w:themeColor="background1" w:themeShade="A6"/>
      </w:pBdr>
      <w:spacing w:after="0"/>
      <w:jc w:val="center"/>
      <w:rPr>
        <w:rFonts w:ascii="Lato" w:hAnsi="Lato" w:cs="Arial"/>
        <w:b/>
        <w:color w:val="0070C0" w:themeColor="accent1"/>
        <w:szCs w:val="20"/>
      </w:rPr>
    </w:pPr>
    <w:r w:rsidRPr="004E2E8A">
      <w:rPr>
        <w:rFonts w:ascii="Lato" w:hAnsi="Lato" w:cs="Arial"/>
        <w:b/>
        <w:color w:val="0070C0" w:themeColor="accent1"/>
        <w:szCs w:val="20"/>
      </w:rPr>
      <w:t>Merci de retourner ce formulaire et les documents demandés à :</w:t>
    </w:r>
  </w:p>
  <w:p w14:paraId="3E540938" w14:textId="4064AF1F" w:rsidR="00787F23" w:rsidRPr="004E2E8A" w:rsidRDefault="00787F23" w:rsidP="00787F23">
    <w:pPr>
      <w:spacing w:after="0"/>
      <w:jc w:val="center"/>
      <w:rPr>
        <w:rFonts w:ascii="Lato" w:hAnsi="Lato" w:cs="Arial"/>
        <w:color w:val="808080" w:themeColor="background1" w:themeShade="80"/>
        <w:sz w:val="20"/>
        <w:szCs w:val="20"/>
      </w:rPr>
    </w:pPr>
    <w:r w:rsidRPr="004E2E8A">
      <w:rPr>
        <w:rFonts w:ascii="Lato" w:hAnsi="Lato" w:cs="Arial"/>
        <w:color w:val="808080" w:themeColor="background1" w:themeShade="80"/>
        <w:sz w:val="20"/>
        <w:szCs w:val="20"/>
      </w:rPr>
      <w:t xml:space="preserve">ANIMA Investment Network, </w:t>
    </w:r>
    <w:r w:rsidR="00F6331A">
      <w:rPr>
        <w:rFonts w:ascii="Lato" w:hAnsi="Lato" w:cs="Arial"/>
        <w:color w:val="808080" w:themeColor="background1" w:themeShade="80"/>
        <w:sz w:val="20"/>
        <w:szCs w:val="20"/>
      </w:rPr>
      <w:t>13 rue Francis Davso</w:t>
    </w:r>
    <w:r w:rsidRPr="004E2E8A">
      <w:rPr>
        <w:rFonts w:ascii="Lato" w:hAnsi="Lato" w:cs="Arial"/>
        <w:color w:val="808080" w:themeColor="background1" w:themeShade="80"/>
        <w:sz w:val="20"/>
        <w:szCs w:val="20"/>
      </w:rPr>
      <w:t>, 13001 Marseille (France)</w:t>
    </w:r>
  </w:p>
  <w:p w14:paraId="21F0DD2D" w14:textId="26A52AC1" w:rsidR="00787F23" w:rsidRPr="00787F23" w:rsidRDefault="00F6331A" w:rsidP="00787F23">
    <w:pPr>
      <w:spacing w:after="0"/>
      <w:jc w:val="center"/>
      <w:rPr>
        <w:rFonts w:ascii="Lato" w:hAnsi="Lato" w:cs="Arial"/>
        <w:color w:val="0070C0" w:themeColor="hyperlink"/>
        <w:sz w:val="20"/>
        <w:szCs w:val="20"/>
        <w:u w:val="single"/>
      </w:rPr>
    </w:pPr>
    <w:r>
      <w:rPr>
        <w:rFonts w:ascii="Lato" w:hAnsi="Lato" w:cs="Arial"/>
        <w:b/>
        <w:color w:val="EC8105" w:themeColor="accent2"/>
        <w:sz w:val="20"/>
        <w:szCs w:val="20"/>
      </w:rPr>
      <w:t>TEL</w:t>
    </w:r>
    <w:r w:rsidR="00787F23" w:rsidRPr="004E2E8A">
      <w:rPr>
        <w:rFonts w:ascii="Lato" w:hAnsi="Lato" w:cs="Arial"/>
        <w:color w:val="808080" w:themeColor="background1" w:themeShade="80"/>
        <w:sz w:val="20"/>
        <w:szCs w:val="20"/>
      </w:rPr>
      <w:t>+33(0)4 96 11 67 6</w:t>
    </w:r>
    <w:r>
      <w:rPr>
        <w:rFonts w:ascii="Lato" w:hAnsi="Lato" w:cs="Arial"/>
        <w:color w:val="808080" w:themeColor="background1" w:themeShade="80"/>
        <w:sz w:val="20"/>
        <w:szCs w:val="20"/>
      </w:rPr>
      <w:t>0</w:t>
    </w:r>
    <w:r w:rsidR="00787F23" w:rsidRPr="004E2E8A">
      <w:rPr>
        <w:rFonts w:ascii="Lato" w:hAnsi="Lato" w:cs="Arial"/>
        <w:color w:val="0070C0" w:themeColor="accent1"/>
        <w:sz w:val="20"/>
        <w:szCs w:val="20"/>
      </w:rPr>
      <w:t xml:space="preserve"> </w:t>
    </w:r>
    <w:r w:rsidR="00787F23" w:rsidRPr="004E2E8A">
      <w:rPr>
        <w:rFonts w:ascii="Lato" w:hAnsi="Lato" w:cs="Arial"/>
        <w:b/>
        <w:color w:val="0070C0" w:themeColor="accent1"/>
        <w:sz w:val="20"/>
        <w:szCs w:val="20"/>
      </w:rPr>
      <w:t xml:space="preserve">| </w:t>
    </w:r>
    <w:r w:rsidR="00787F23" w:rsidRPr="004E2E8A">
      <w:rPr>
        <w:rFonts w:ascii="Lato" w:hAnsi="Lato" w:cs="Arial"/>
        <w:b/>
        <w:color w:val="EC8105" w:themeColor="accent2"/>
        <w:sz w:val="20"/>
        <w:szCs w:val="20"/>
      </w:rPr>
      <w:t>EMAIL</w:t>
    </w:r>
    <w:r w:rsidR="00787F23" w:rsidRPr="004E2E8A">
      <w:rPr>
        <w:rFonts w:ascii="Lato" w:hAnsi="Lato" w:cs="Arial"/>
        <w:color w:val="EC8105" w:themeColor="accent2"/>
        <w:sz w:val="20"/>
        <w:szCs w:val="20"/>
      </w:rPr>
      <w:t xml:space="preserve"> </w:t>
    </w:r>
    <w:r w:rsidR="00787F23" w:rsidRPr="004E2E8A">
      <w:rPr>
        <w:rFonts w:ascii="Lato" w:hAnsi="Lato" w:cs="Arial"/>
        <w:color w:val="0070C0" w:themeColor="accent1"/>
        <w:sz w:val="20"/>
        <w:szCs w:val="20"/>
      </w:rPr>
      <w:t xml:space="preserve">: </w:t>
    </w:r>
    <w:hyperlink r:id="rId1" w:history="1">
      <w:r w:rsidR="00787F23" w:rsidRPr="004E2E8A">
        <w:rPr>
          <w:rStyle w:val="Lienhypertexte"/>
          <w:rFonts w:ascii="Lato" w:hAnsi="Lato" w:cs="Arial"/>
          <w:sz w:val="20"/>
          <w:szCs w:val="20"/>
        </w:rPr>
        <w:t>celine.taty@anima.coop</w:t>
      </w:r>
    </w:hyperlink>
    <w:r w:rsidR="00787F23" w:rsidRPr="004E2E8A">
      <w:rPr>
        <w:rStyle w:val="Lienhypertexte"/>
        <w:rFonts w:ascii="Lato" w:hAnsi="Lato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A3E50" w14:textId="77777777" w:rsidR="00033CD4" w:rsidRDefault="00033CD4" w:rsidP="008A6F2F">
      <w:r>
        <w:separator/>
      </w:r>
    </w:p>
    <w:p w14:paraId="6B156E6F" w14:textId="77777777" w:rsidR="00033CD4" w:rsidRDefault="00033CD4" w:rsidP="008A6F2F"/>
  </w:footnote>
  <w:footnote w:type="continuationSeparator" w:id="0">
    <w:p w14:paraId="4EE6D3A9" w14:textId="77777777" w:rsidR="00033CD4" w:rsidRDefault="00033CD4" w:rsidP="008A6F2F">
      <w:r>
        <w:continuationSeparator/>
      </w:r>
    </w:p>
    <w:p w14:paraId="0852D390" w14:textId="77777777" w:rsidR="00033CD4" w:rsidRDefault="00033CD4" w:rsidP="008A6F2F"/>
  </w:footnote>
  <w:footnote w:type="continuationNotice" w:id="1">
    <w:p w14:paraId="29D7C2F8" w14:textId="77777777" w:rsidR="00033CD4" w:rsidRDefault="00033CD4" w:rsidP="008A6F2F"/>
    <w:p w14:paraId="555F6EF2" w14:textId="77777777" w:rsidR="00033CD4" w:rsidRDefault="00033CD4" w:rsidP="008A6F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7DA4F" w14:textId="19C43339" w:rsidR="0068111B" w:rsidRPr="00787F23" w:rsidRDefault="00787F23" w:rsidP="00787F23">
    <w:pPr>
      <w:jc w:val="center"/>
      <w:rPr>
        <w:rFonts w:ascii="Lato" w:hAnsi="Lato" w:cs="Arial"/>
        <w:b/>
        <w:color w:val="0070C0" w:themeColor="accent1"/>
        <w:sz w:val="28"/>
        <w:szCs w:val="24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2A643322" wp14:editId="39522C8B">
          <wp:simplePos x="0" y="0"/>
          <wp:positionH relativeFrom="page">
            <wp:posOffset>3208020</wp:posOffset>
          </wp:positionH>
          <wp:positionV relativeFrom="paragraph">
            <wp:posOffset>781685</wp:posOffset>
          </wp:positionV>
          <wp:extent cx="5582497" cy="7229188"/>
          <wp:effectExtent l="0" t="0" r="0" b="0"/>
          <wp:wrapNone/>
          <wp:docPr id="343" name="Image 3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3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2497" cy="72291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7F23">
      <w:rPr>
        <w:rFonts w:ascii="Lato" w:hAnsi="Lato" w:cs="Arial"/>
        <w:b/>
        <w:color w:val="0070C0" w:themeColor="accent1"/>
        <w:sz w:val="28"/>
        <w:szCs w:val="24"/>
      </w:rPr>
      <w:t>L’adhésion au réseau ANIMA peut-être souscrite à tout moment par une personne morale exclusivement. Elle est valable du 1</w:t>
    </w:r>
    <w:r w:rsidRPr="00787F23">
      <w:rPr>
        <w:rFonts w:ascii="Lato" w:hAnsi="Lato" w:cs="Arial"/>
        <w:b/>
        <w:color w:val="0070C0" w:themeColor="accent1"/>
        <w:sz w:val="28"/>
        <w:szCs w:val="24"/>
        <w:vertAlign w:val="superscript"/>
      </w:rPr>
      <w:t>er</w:t>
    </w:r>
    <w:r w:rsidRPr="00787F23">
      <w:rPr>
        <w:rFonts w:ascii="Lato" w:hAnsi="Lato" w:cs="Arial"/>
        <w:b/>
        <w:color w:val="0070C0" w:themeColor="accent1"/>
        <w:sz w:val="28"/>
        <w:szCs w:val="24"/>
      </w:rPr>
      <w:t xml:space="preserve"> janvier au 31 décembre de l’année en cours et permet de bénéficier </w:t>
    </w:r>
    <w:r>
      <w:rPr>
        <w:rFonts w:ascii="Lato" w:hAnsi="Lato" w:cs="Arial"/>
        <w:b/>
        <w:color w:val="0070C0" w:themeColor="accent1"/>
        <w:sz w:val="28"/>
        <w:szCs w:val="24"/>
      </w:rPr>
      <w:br/>
    </w:r>
    <w:r w:rsidRPr="00787F23">
      <w:rPr>
        <w:rFonts w:ascii="Lato" w:hAnsi="Lato" w:cs="Arial"/>
        <w:b/>
        <w:color w:val="0070C0" w:themeColor="accent1"/>
        <w:sz w:val="28"/>
        <w:szCs w:val="24"/>
      </w:rPr>
      <w:t>des avantages suivants</w:t>
    </w:r>
    <w:r w:rsidR="00976E0D">
      <w:rPr>
        <w:rFonts w:ascii="Lato" w:hAnsi="Lato" w:cs="Arial"/>
        <w:b/>
        <w:color w:val="0070C0" w:themeColor="accent1"/>
        <w:sz w:val="28"/>
        <w:szCs w:val="24"/>
      </w:rPr>
      <w:t> :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E748F" w14:textId="552EA4A4" w:rsidR="00CC6558" w:rsidRDefault="00033CD4" w:rsidP="007D041B">
    <w:pPr>
      <w:pStyle w:val="Titrededocument-Orange"/>
    </w:pPr>
    <w:r w:rsidRPr="008409C4">
      <w:rPr>
        <w:noProof/>
      </w:rPr>
      <w:drawing>
        <wp:anchor distT="0" distB="0" distL="114300" distR="114300" simplePos="0" relativeHeight="251662336" behindDoc="0" locked="0" layoutInCell="1" allowOverlap="1" wp14:anchorId="796F08E8" wp14:editId="7423E642">
          <wp:simplePos x="0" y="0"/>
          <wp:positionH relativeFrom="margin">
            <wp:posOffset>-485126</wp:posOffset>
          </wp:positionH>
          <wp:positionV relativeFrom="paragraph">
            <wp:posOffset>163624</wp:posOffset>
          </wp:positionV>
          <wp:extent cx="2209800" cy="683895"/>
          <wp:effectExtent l="0" t="0" r="0" b="1905"/>
          <wp:wrapNone/>
          <wp:docPr id="344" name="Image 18" descr="Une image contenant dessin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BBDE7E02-4BCB-4ED1-A1FA-4A802FAD3B8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8" descr="Une image contenant dessin&#10;&#10;Description générée automatiquement">
                    <a:extLst>
                      <a:ext uri="{FF2B5EF4-FFF2-40B4-BE49-F238E27FC236}">
                        <a16:creationId xmlns:a16="http://schemas.microsoft.com/office/drawing/2014/main" id="{BBDE7E02-4BCB-4ED1-A1FA-4A802FAD3B8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0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9C4">
      <w:rPr>
        <w:noProof/>
      </w:rPr>
      <w:drawing>
        <wp:anchor distT="0" distB="0" distL="114300" distR="114300" simplePos="0" relativeHeight="251659263" behindDoc="0" locked="0" layoutInCell="1" allowOverlap="1" wp14:anchorId="7A2050C1" wp14:editId="1CA8E6D5">
          <wp:simplePos x="0" y="0"/>
          <wp:positionH relativeFrom="page">
            <wp:posOffset>0</wp:posOffset>
          </wp:positionH>
          <wp:positionV relativeFrom="paragraph">
            <wp:posOffset>-431800</wp:posOffset>
          </wp:positionV>
          <wp:extent cx="7553325" cy="4228465"/>
          <wp:effectExtent l="0" t="0" r="0" b="635"/>
          <wp:wrapNone/>
          <wp:docPr id="345" name="Image 345" descr="Une image contenant personne, table, assis, homm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9DE8807E-1A80-4C02-B162-1EC4C2E9327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 descr="Une image contenant personne, table, assis, homme&#10;&#10;Description générée automatiquement">
                    <a:extLst>
                      <a:ext uri="{FF2B5EF4-FFF2-40B4-BE49-F238E27FC236}">
                        <a16:creationId xmlns:a16="http://schemas.microsoft.com/office/drawing/2014/main" id="{9DE8807E-1A80-4C02-B162-1EC4C2E932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alphaModFix am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67" r="14968" b="13424"/>
                  <a:stretch/>
                </pic:blipFill>
                <pic:spPr>
                  <a:xfrm>
                    <a:off x="0" y="0"/>
                    <a:ext cx="7553325" cy="4228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945B271" wp14:editId="244A3773">
          <wp:simplePos x="0" y="0"/>
          <wp:positionH relativeFrom="page">
            <wp:align>left</wp:align>
          </wp:positionH>
          <wp:positionV relativeFrom="paragraph">
            <wp:posOffset>-436570</wp:posOffset>
          </wp:positionV>
          <wp:extent cx="8305800" cy="4937125"/>
          <wp:effectExtent l="0" t="0" r="0" b="0"/>
          <wp:wrapNone/>
          <wp:docPr id="346" name="Image 346" descr="Une image contenant dessin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6EDD5612-0844-41D8-8C07-670B65B936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dessin&#10;&#10;Description générée automatiquement">
                    <a:extLst>
                      <a:ext uri="{FF2B5EF4-FFF2-40B4-BE49-F238E27FC236}">
                        <a16:creationId xmlns:a16="http://schemas.microsoft.com/office/drawing/2014/main" id="{6EDD5612-0844-41D8-8C07-670B65B936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992"/>
                  <a:stretch/>
                </pic:blipFill>
                <pic:spPr>
                  <a:xfrm>
                    <a:off x="0" y="0"/>
                    <a:ext cx="8305800" cy="4937125"/>
                  </a:xfrm>
                  <a:prstGeom prst="rect">
                    <a:avLst/>
                  </a:prstGeom>
                  <a:gradFill>
                    <a:gsLst>
                      <a:gs pos="0">
                        <a:schemeClr val="accent4">
                          <a:alpha val="92000"/>
                        </a:schemeClr>
                      </a:gs>
                      <a:gs pos="26000">
                        <a:schemeClr val="accent4">
                          <a:alpha val="82000"/>
                        </a:schemeClr>
                      </a:gs>
                      <a:gs pos="100000">
                        <a:schemeClr val="accent2"/>
                      </a:gs>
                      <a:gs pos="56000">
                        <a:schemeClr val="accent2">
                          <a:alpha val="43000"/>
                        </a:schemeClr>
                      </a:gs>
                    </a:gsLst>
                    <a:lin ang="3000000" scaled="0"/>
                  </a:gra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F3DE7" w14:textId="79C2D4B6" w:rsidR="00177C4F" w:rsidRPr="00177C4F" w:rsidRDefault="007C5456" w:rsidP="007C5456">
    <w:pPr>
      <w:pStyle w:val="Titrededocument-Orange"/>
      <w:ind w:left="-851"/>
      <w:jc w:val="center"/>
      <w:rPr>
        <w:color w:val="FFFFFF" w:themeColor="background1"/>
      </w:rPr>
    </w:pPr>
    <w:r w:rsidRPr="00976E0D">
      <w:rPr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E9373BB" wp14:editId="05224453">
              <wp:simplePos x="0" y="0"/>
              <wp:positionH relativeFrom="column">
                <wp:posOffset>-885825</wp:posOffset>
              </wp:positionH>
              <wp:positionV relativeFrom="paragraph">
                <wp:posOffset>-314960</wp:posOffset>
              </wp:positionV>
              <wp:extent cx="7553325" cy="2419350"/>
              <wp:effectExtent l="0" t="0" r="9525" b="0"/>
              <wp:wrapNone/>
              <wp:docPr id="348" name="Rectangle 3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24193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>
                              <a:alpha val="92000"/>
                            </a:schemeClr>
                          </a:gs>
                          <a:gs pos="26000">
                            <a:schemeClr val="accent4">
                              <a:alpha val="82000"/>
                            </a:schemeClr>
                          </a:gs>
                          <a:gs pos="100000">
                            <a:schemeClr val="accent2"/>
                          </a:gs>
                          <a:gs pos="56000">
                            <a:schemeClr val="accent4"/>
                          </a:gs>
                        </a:gsLst>
                        <a:lin ang="30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96B530" id="Rectangle 348" o:spid="_x0000_s1026" style="position:absolute;margin-left:-69.75pt;margin-top:-24.8pt;width:594.75pt;height:190.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" fillcolor="#f9b015 [3207]" stroked="f" strokeweight="1pt">
              <v:fill color2="#ec8105 [3205]" o:opacity2="60293f" angle="40" colors="0 #f9b015;17039f #f9b015;36700f #f9b015;1 #ec8105" focus="100%" type="gradient">
                <o:fill v:ext="view" type="gradientUnscaled"/>
              </v:fill>
            </v:rect>
          </w:pict>
        </mc:Fallback>
      </mc:AlternateContent>
    </w:r>
    <w:r w:rsidR="00177C4F" w:rsidRPr="00177C4F">
      <w:rPr>
        <w:color w:val="FFFFFF" w:themeColor="background1"/>
      </w:rPr>
      <w:t>Formulaire d’adhé</w:t>
    </w:r>
    <w:r w:rsidR="00177C4F">
      <w:rPr>
        <w:color w:val="FFFFFF" w:themeColor="background1"/>
      </w:rPr>
      <w:t>s</w:t>
    </w:r>
    <w:r w:rsidR="00177C4F" w:rsidRPr="00177C4F">
      <w:rPr>
        <w:color w:val="FFFFFF" w:themeColor="background1"/>
      </w:rPr>
      <w:t>ion</w:t>
    </w:r>
    <w:r w:rsidR="00787F23">
      <w:rPr>
        <w:color w:val="FFFFFF" w:themeColor="background1"/>
      </w:rPr>
      <w:t xml:space="preserve"> </w:t>
    </w:r>
    <w:r w:rsidR="00787F23" w:rsidRPr="007C5456">
      <w:rPr>
        <w:color w:val="FFFFFF" w:themeColor="background1"/>
        <w:sz w:val="36"/>
        <w:szCs w:val="36"/>
      </w:rPr>
      <w:t>1</w:t>
    </w:r>
    <w:r w:rsidRPr="007C5456">
      <w:rPr>
        <w:color w:val="FFFFFF" w:themeColor="background1"/>
        <w:sz w:val="36"/>
        <w:szCs w:val="36"/>
      </w:rPr>
      <w:t>/</w:t>
    </w:r>
    <w:r w:rsidR="00787F23" w:rsidRPr="007C5456">
      <w:rPr>
        <w:color w:val="FFFFFF" w:themeColor="background1"/>
        <w:sz w:val="36"/>
        <w:szCs w:val="36"/>
      </w:rPr>
      <w:t>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19180" w14:textId="42F6B0EB" w:rsidR="00787F23" w:rsidRPr="00177C4F" w:rsidRDefault="007C5456" w:rsidP="007C5456">
    <w:pPr>
      <w:pStyle w:val="Titrededocument-Orange"/>
      <w:ind w:left="-851"/>
      <w:jc w:val="center"/>
      <w:rPr>
        <w:color w:val="FFFFFF" w:themeColor="background1"/>
      </w:rPr>
    </w:pPr>
    <w:r w:rsidRPr="00976E0D">
      <w:rPr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1DC15A98" wp14:editId="6F8C2512">
              <wp:simplePos x="0" y="0"/>
              <wp:positionH relativeFrom="column">
                <wp:posOffset>-895350</wp:posOffset>
              </wp:positionH>
              <wp:positionV relativeFrom="paragraph">
                <wp:posOffset>-467360</wp:posOffset>
              </wp:positionV>
              <wp:extent cx="7553325" cy="2419350"/>
              <wp:effectExtent l="0" t="0" r="9525" b="0"/>
              <wp:wrapNone/>
              <wp:docPr id="350" name="Rectangle 3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241935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>
                              <a:alpha val="92000"/>
                            </a:schemeClr>
                          </a:gs>
                          <a:gs pos="26000">
                            <a:schemeClr val="accent4">
                              <a:alpha val="82000"/>
                            </a:schemeClr>
                          </a:gs>
                          <a:gs pos="100000">
                            <a:schemeClr val="accent2"/>
                          </a:gs>
                          <a:gs pos="56000">
                            <a:schemeClr val="accent4"/>
                          </a:gs>
                        </a:gsLst>
                        <a:lin ang="30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EE1E91" id="Rectangle 350" o:spid="_x0000_s1026" style="position:absolute;margin-left:-70.5pt;margin-top:-36.8pt;width:594.75pt;height:190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" fillcolor="#f9b015 [3207]" stroked="f" strokeweight="1pt">
              <v:fill color2="#ec8105 [3205]" o:opacity2="60293f" angle="40" colors="0 #f9b015;17039f #f9b015;36700f #f9b015;1 #ec8105" focus="100%" type="gradient">
                <o:fill v:ext="view" type="gradientUnscaled"/>
              </v:fill>
            </v:rect>
          </w:pict>
        </mc:Fallback>
      </mc:AlternateContent>
    </w:r>
    <w:r w:rsidR="00787F23" w:rsidRPr="00177C4F">
      <w:rPr>
        <w:color w:val="FFFFFF" w:themeColor="background1"/>
      </w:rPr>
      <w:t>Formulaire d’adhé</w:t>
    </w:r>
    <w:r w:rsidR="00787F23">
      <w:rPr>
        <w:color w:val="FFFFFF" w:themeColor="background1"/>
      </w:rPr>
      <w:t>s</w:t>
    </w:r>
    <w:r w:rsidR="00787F23" w:rsidRPr="00177C4F">
      <w:rPr>
        <w:color w:val="FFFFFF" w:themeColor="background1"/>
      </w:rPr>
      <w:t>ion</w:t>
    </w:r>
    <w:r w:rsidR="00787F23">
      <w:rPr>
        <w:color w:val="FFFFFF" w:themeColor="background1"/>
      </w:rPr>
      <w:t xml:space="preserve"> </w:t>
    </w:r>
    <w:r w:rsidR="00787F23" w:rsidRPr="007C5456">
      <w:rPr>
        <w:color w:val="FFFFFF" w:themeColor="background1"/>
        <w:sz w:val="36"/>
        <w:szCs w:val="36"/>
      </w:rPr>
      <w:t>2/2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2ADF"/>
    <w:multiLevelType w:val="hybridMultilevel"/>
    <w:tmpl w:val="CBB0C5F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45249"/>
    <w:multiLevelType w:val="hybridMultilevel"/>
    <w:tmpl w:val="38CEB0E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A776F"/>
    <w:multiLevelType w:val="multilevel"/>
    <w:tmpl w:val="CB0C18C4"/>
    <w:numStyleLink w:val="ParagraphedelisteAIN"/>
  </w:abstractNum>
  <w:abstractNum w:abstractNumId="3" w15:restartNumberingAfterBreak="0">
    <w:nsid w:val="0ECC5F69"/>
    <w:multiLevelType w:val="hybridMultilevel"/>
    <w:tmpl w:val="FA6CA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127B4"/>
    <w:multiLevelType w:val="hybridMultilevel"/>
    <w:tmpl w:val="B8263A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2CC1"/>
    <w:multiLevelType w:val="hybridMultilevel"/>
    <w:tmpl w:val="62FA9B5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F031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7692399"/>
    <w:multiLevelType w:val="hybridMultilevel"/>
    <w:tmpl w:val="A25C2CF2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40CC8"/>
    <w:multiLevelType w:val="multilevel"/>
    <w:tmpl w:val="CB0C18C4"/>
    <w:numStyleLink w:val="ParagraphedelisteAIN"/>
  </w:abstractNum>
  <w:abstractNum w:abstractNumId="9" w15:restartNumberingAfterBreak="0">
    <w:nsid w:val="2CDC3A2F"/>
    <w:multiLevelType w:val="hybridMultilevel"/>
    <w:tmpl w:val="9802EB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1F3DFE"/>
    <w:multiLevelType w:val="multilevel"/>
    <w:tmpl w:val="CB0C18C4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EC810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771E6"/>
    <w:multiLevelType w:val="hybridMultilevel"/>
    <w:tmpl w:val="BA5A90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4B1559"/>
    <w:multiLevelType w:val="hybridMultilevel"/>
    <w:tmpl w:val="3738CE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A03E52"/>
    <w:multiLevelType w:val="multilevel"/>
    <w:tmpl w:val="78561FDA"/>
    <w:lvl w:ilvl="0">
      <w:start w:val="1"/>
      <w:numFmt w:val="bullet"/>
      <w:pStyle w:val="Paragraphedeliste"/>
      <w:lvlText w:val=""/>
      <w:lvlJc w:val="left"/>
      <w:pPr>
        <w:ind w:left="567" w:hanging="283"/>
      </w:pPr>
      <w:rPr>
        <w:rFonts w:ascii="Symbol" w:hAnsi="Symbol" w:hint="default"/>
        <w:color w:val="EC8105"/>
      </w:rPr>
    </w:lvl>
    <w:lvl w:ilvl="1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  <w:color w:val="F9B015"/>
      </w:rPr>
    </w:lvl>
    <w:lvl w:ilvl="2">
      <w:start w:val="1"/>
      <w:numFmt w:val="bullet"/>
      <w:lvlText w:val=""/>
      <w:lvlJc w:val="left"/>
      <w:pPr>
        <w:ind w:left="1985" w:hanging="284"/>
      </w:pPr>
      <w:rPr>
        <w:rFonts w:ascii="Wingdings" w:hAnsi="Wingdings" w:hint="default"/>
        <w:color w:val="0070C0"/>
      </w:rPr>
    </w:lvl>
    <w:lvl w:ilvl="3">
      <w:start w:val="1"/>
      <w:numFmt w:val="bullet"/>
      <w:lvlText w:val=""/>
      <w:lvlJc w:val="left"/>
      <w:pPr>
        <w:ind w:left="2552" w:hanging="284"/>
      </w:pPr>
      <w:rPr>
        <w:rFonts w:ascii="Wingdings" w:hAnsi="Wingdings" w:hint="default"/>
        <w:color w:val="42B1DF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E7FBC"/>
    <w:multiLevelType w:val="hybridMultilevel"/>
    <w:tmpl w:val="271834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B48B9"/>
    <w:multiLevelType w:val="hybridMultilevel"/>
    <w:tmpl w:val="60A06078"/>
    <w:lvl w:ilvl="0" w:tplc="5456DF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9B01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D324C7"/>
    <w:multiLevelType w:val="hybridMultilevel"/>
    <w:tmpl w:val="E14CAAA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25B6B"/>
    <w:multiLevelType w:val="hybridMultilevel"/>
    <w:tmpl w:val="DB700274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6C4528"/>
    <w:multiLevelType w:val="multilevel"/>
    <w:tmpl w:val="CB0C18C4"/>
    <w:numStyleLink w:val="ParagraphedelisteAIN"/>
  </w:abstractNum>
  <w:abstractNum w:abstractNumId="19" w15:restartNumberingAfterBreak="0">
    <w:nsid w:val="640D0178"/>
    <w:multiLevelType w:val="multilevel"/>
    <w:tmpl w:val="CB0C18C4"/>
    <w:numStyleLink w:val="ParagraphedelisteAIN"/>
  </w:abstractNum>
  <w:abstractNum w:abstractNumId="20" w15:restartNumberingAfterBreak="0">
    <w:nsid w:val="641A13B0"/>
    <w:multiLevelType w:val="hybridMultilevel"/>
    <w:tmpl w:val="FF227FD2"/>
    <w:lvl w:ilvl="0" w:tplc="5456DF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9B01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741C4"/>
    <w:multiLevelType w:val="hybridMultilevel"/>
    <w:tmpl w:val="6FB86A1A"/>
    <w:lvl w:ilvl="0" w:tplc="527CC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8105"/>
      </w:rPr>
    </w:lvl>
    <w:lvl w:ilvl="1" w:tplc="F664F7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9B015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4D6A97"/>
    <w:multiLevelType w:val="multilevel"/>
    <w:tmpl w:val="CB0C18C4"/>
    <w:styleLink w:val="ParagraphedelisteAIN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EC8105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9B015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70C0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42B1DF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611C5A"/>
    <w:multiLevelType w:val="hybridMultilevel"/>
    <w:tmpl w:val="F5C2B4F0"/>
    <w:lvl w:ilvl="0" w:tplc="527CC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810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65329D"/>
    <w:multiLevelType w:val="hybridMultilevel"/>
    <w:tmpl w:val="C4BCF6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7D6EC4"/>
    <w:multiLevelType w:val="hybridMultilevel"/>
    <w:tmpl w:val="2FBA6B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9C5DC9"/>
    <w:multiLevelType w:val="multilevel"/>
    <w:tmpl w:val="CB0C18C4"/>
    <w:numStyleLink w:val="ParagraphedelisteAIN"/>
  </w:abstractNum>
  <w:num w:numId="1" w16cid:durableId="480007583">
    <w:abstractNumId w:val="14"/>
  </w:num>
  <w:num w:numId="2" w16cid:durableId="779840201">
    <w:abstractNumId w:val="15"/>
  </w:num>
  <w:num w:numId="3" w16cid:durableId="817461034">
    <w:abstractNumId w:val="23"/>
  </w:num>
  <w:num w:numId="4" w16cid:durableId="717903234">
    <w:abstractNumId w:val="21"/>
  </w:num>
  <w:num w:numId="5" w16cid:durableId="63198517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312525">
    <w:abstractNumId w:val="10"/>
  </w:num>
  <w:num w:numId="7" w16cid:durableId="2114744475">
    <w:abstractNumId w:val="22"/>
  </w:num>
  <w:num w:numId="8" w16cid:durableId="1701855257">
    <w:abstractNumId w:val="8"/>
  </w:num>
  <w:num w:numId="9" w16cid:durableId="903491152">
    <w:abstractNumId w:val="26"/>
  </w:num>
  <w:num w:numId="10" w16cid:durableId="1108431858">
    <w:abstractNumId w:val="19"/>
  </w:num>
  <w:num w:numId="11" w16cid:durableId="1095326555">
    <w:abstractNumId w:val="6"/>
  </w:num>
  <w:num w:numId="12" w16cid:durableId="810555649">
    <w:abstractNumId w:val="2"/>
  </w:num>
  <w:num w:numId="13" w16cid:durableId="14053710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92579558">
    <w:abstractNumId w:val="18"/>
  </w:num>
  <w:num w:numId="15" w16cid:durableId="1305812131">
    <w:abstractNumId w:val="13"/>
  </w:num>
  <w:num w:numId="16" w16cid:durableId="372462456">
    <w:abstractNumId w:val="11"/>
  </w:num>
  <w:num w:numId="17" w16cid:durableId="1012025567">
    <w:abstractNumId w:val="9"/>
  </w:num>
  <w:num w:numId="18" w16cid:durableId="1998454859">
    <w:abstractNumId w:val="25"/>
  </w:num>
  <w:num w:numId="19" w16cid:durableId="1806120734">
    <w:abstractNumId w:val="3"/>
  </w:num>
  <w:num w:numId="20" w16cid:durableId="1231499780">
    <w:abstractNumId w:val="12"/>
  </w:num>
  <w:num w:numId="21" w16cid:durableId="1055005186">
    <w:abstractNumId w:val="20"/>
  </w:num>
  <w:num w:numId="22" w16cid:durableId="377515831">
    <w:abstractNumId w:val="13"/>
  </w:num>
  <w:num w:numId="23" w16cid:durableId="1107699136">
    <w:abstractNumId w:val="13"/>
  </w:num>
  <w:num w:numId="24" w16cid:durableId="705445460">
    <w:abstractNumId w:val="13"/>
  </w:num>
  <w:num w:numId="25" w16cid:durableId="1215391112">
    <w:abstractNumId w:val="13"/>
  </w:num>
  <w:num w:numId="26" w16cid:durableId="1546942701">
    <w:abstractNumId w:val="17"/>
  </w:num>
  <w:num w:numId="27" w16cid:durableId="331108420">
    <w:abstractNumId w:val="7"/>
  </w:num>
  <w:num w:numId="28" w16cid:durableId="345330598">
    <w:abstractNumId w:val="16"/>
  </w:num>
  <w:num w:numId="29" w16cid:durableId="626273997">
    <w:abstractNumId w:val="5"/>
  </w:num>
  <w:num w:numId="30" w16cid:durableId="1511144010">
    <w:abstractNumId w:val="24"/>
  </w:num>
  <w:num w:numId="31" w16cid:durableId="626349518">
    <w:abstractNumId w:val="1"/>
  </w:num>
  <w:num w:numId="32" w16cid:durableId="2060207354">
    <w:abstractNumId w:val="0"/>
  </w:num>
  <w:num w:numId="33" w16cid:durableId="18449789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CD4"/>
    <w:rsid w:val="00012C8F"/>
    <w:rsid w:val="00022494"/>
    <w:rsid w:val="00033CD4"/>
    <w:rsid w:val="00040F34"/>
    <w:rsid w:val="000428A7"/>
    <w:rsid w:val="000503F0"/>
    <w:rsid w:val="00060988"/>
    <w:rsid w:val="0008156B"/>
    <w:rsid w:val="000830F0"/>
    <w:rsid w:val="000922C4"/>
    <w:rsid w:val="000A101E"/>
    <w:rsid w:val="000A763B"/>
    <w:rsid w:val="000D0486"/>
    <w:rsid w:val="000E7BA4"/>
    <w:rsid w:val="000F2A62"/>
    <w:rsid w:val="00100642"/>
    <w:rsid w:val="0010284A"/>
    <w:rsid w:val="00110480"/>
    <w:rsid w:val="001157BB"/>
    <w:rsid w:val="001179FB"/>
    <w:rsid w:val="00121551"/>
    <w:rsid w:val="00134F99"/>
    <w:rsid w:val="00136D01"/>
    <w:rsid w:val="001442E3"/>
    <w:rsid w:val="00147544"/>
    <w:rsid w:val="0014783A"/>
    <w:rsid w:val="00151A6D"/>
    <w:rsid w:val="00152AA7"/>
    <w:rsid w:val="00155372"/>
    <w:rsid w:val="00177C4F"/>
    <w:rsid w:val="001817B9"/>
    <w:rsid w:val="00182E81"/>
    <w:rsid w:val="00195784"/>
    <w:rsid w:val="001A2CC7"/>
    <w:rsid w:val="001B0478"/>
    <w:rsid w:val="001C60DE"/>
    <w:rsid w:val="001D005C"/>
    <w:rsid w:val="001F2E45"/>
    <w:rsid w:val="00213AED"/>
    <w:rsid w:val="00223161"/>
    <w:rsid w:val="0024537B"/>
    <w:rsid w:val="00276BD1"/>
    <w:rsid w:val="00280199"/>
    <w:rsid w:val="00281135"/>
    <w:rsid w:val="00291592"/>
    <w:rsid w:val="00293CD1"/>
    <w:rsid w:val="002A3095"/>
    <w:rsid w:val="002F1C53"/>
    <w:rsid w:val="00303ED1"/>
    <w:rsid w:val="00306294"/>
    <w:rsid w:val="0030793B"/>
    <w:rsid w:val="00322DF3"/>
    <w:rsid w:val="00343398"/>
    <w:rsid w:val="00371853"/>
    <w:rsid w:val="0037702F"/>
    <w:rsid w:val="00391981"/>
    <w:rsid w:val="00394F03"/>
    <w:rsid w:val="003A0C31"/>
    <w:rsid w:val="003B5CBC"/>
    <w:rsid w:val="003D0A85"/>
    <w:rsid w:val="003E099B"/>
    <w:rsid w:val="003E260C"/>
    <w:rsid w:val="003F23D5"/>
    <w:rsid w:val="003F37D9"/>
    <w:rsid w:val="00411BB8"/>
    <w:rsid w:val="0042066C"/>
    <w:rsid w:val="00425488"/>
    <w:rsid w:val="0042571E"/>
    <w:rsid w:val="00426051"/>
    <w:rsid w:val="00426513"/>
    <w:rsid w:val="004319F5"/>
    <w:rsid w:val="004443B5"/>
    <w:rsid w:val="00444554"/>
    <w:rsid w:val="00444A23"/>
    <w:rsid w:val="00462181"/>
    <w:rsid w:val="00462C4D"/>
    <w:rsid w:val="00466580"/>
    <w:rsid w:val="00470D4D"/>
    <w:rsid w:val="00482506"/>
    <w:rsid w:val="004900E8"/>
    <w:rsid w:val="004A47A2"/>
    <w:rsid w:val="004C5BE8"/>
    <w:rsid w:val="004D189A"/>
    <w:rsid w:val="004F7414"/>
    <w:rsid w:val="00511C00"/>
    <w:rsid w:val="00521F5C"/>
    <w:rsid w:val="00556214"/>
    <w:rsid w:val="00562A70"/>
    <w:rsid w:val="0058258A"/>
    <w:rsid w:val="005A652B"/>
    <w:rsid w:val="005A67A6"/>
    <w:rsid w:val="005B2E00"/>
    <w:rsid w:val="005D1B0E"/>
    <w:rsid w:val="005E4E7E"/>
    <w:rsid w:val="005F55DB"/>
    <w:rsid w:val="006023EF"/>
    <w:rsid w:val="006045C4"/>
    <w:rsid w:val="00610DFA"/>
    <w:rsid w:val="006168BC"/>
    <w:rsid w:val="00623CC4"/>
    <w:rsid w:val="0067088D"/>
    <w:rsid w:val="00674F8A"/>
    <w:rsid w:val="00677927"/>
    <w:rsid w:val="0068111B"/>
    <w:rsid w:val="00685A1B"/>
    <w:rsid w:val="00694117"/>
    <w:rsid w:val="006A7913"/>
    <w:rsid w:val="006F1264"/>
    <w:rsid w:val="006F68D4"/>
    <w:rsid w:val="0070002C"/>
    <w:rsid w:val="0071635F"/>
    <w:rsid w:val="00726E08"/>
    <w:rsid w:val="00737B40"/>
    <w:rsid w:val="00743C4B"/>
    <w:rsid w:val="00771F2A"/>
    <w:rsid w:val="00787F23"/>
    <w:rsid w:val="00795FB9"/>
    <w:rsid w:val="007A1C2F"/>
    <w:rsid w:val="007A549C"/>
    <w:rsid w:val="007A697F"/>
    <w:rsid w:val="007C0E42"/>
    <w:rsid w:val="007C1C16"/>
    <w:rsid w:val="007C5456"/>
    <w:rsid w:val="007C72AA"/>
    <w:rsid w:val="007D041B"/>
    <w:rsid w:val="007E1965"/>
    <w:rsid w:val="007E69EF"/>
    <w:rsid w:val="007F7DFF"/>
    <w:rsid w:val="00803B45"/>
    <w:rsid w:val="00817924"/>
    <w:rsid w:val="008303EB"/>
    <w:rsid w:val="008345DA"/>
    <w:rsid w:val="00835905"/>
    <w:rsid w:val="00842312"/>
    <w:rsid w:val="008576BF"/>
    <w:rsid w:val="00872876"/>
    <w:rsid w:val="00876A56"/>
    <w:rsid w:val="008A5ABB"/>
    <w:rsid w:val="008A6F2F"/>
    <w:rsid w:val="008B366D"/>
    <w:rsid w:val="008D0AF6"/>
    <w:rsid w:val="008E2911"/>
    <w:rsid w:val="008E6AB0"/>
    <w:rsid w:val="008F20E6"/>
    <w:rsid w:val="008F6918"/>
    <w:rsid w:val="008F7DE6"/>
    <w:rsid w:val="0090273B"/>
    <w:rsid w:val="0090490D"/>
    <w:rsid w:val="00917102"/>
    <w:rsid w:val="00920EA6"/>
    <w:rsid w:val="00933CEE"/>
    <w:rsid w:val="009363E5"/>
    <w:rsid w:val="00936D05"/>
    <w:rsid w:val="0095265C"/>
    <w:rsid w:val="009553D7"/>
    <w:rsid w:val="0096439C"/>
    <w:rsid w:val="0096691A"/>
    <w:rsid w:val="00976E0D"/>
    <w:rsid w:val="00995E0B"/>
    <w:rsid w:val="0099791D"/>
    <w:rsid w:val="009A0898"/>
    <w:rsid w:val="009A3026"/>
    <w:rsid w:val="009B4847"/>
    <w:rsid w:val="009D0FD8"/>
    <w:rsid w:val="009D6FBE"/>
    <w:rsid w:val="009D7EEC"/>
    <w:rsid w:val="00A03F6E"/>
    <w:rsid w:val="00A052C6"/>
    <w:rsid w:val="00A1642A"/>
    <w:rsid w:val="00A32911"/>
    <w:rsid w:val="00A368E0"/>
    <w:rsid w:val="00A37026"/>
    <w:rsid w:val="00A51EC0"/>
    <w:rsid w:val="00A6321B"/>
    <w:rsid w:val="00A75136"/>
    <w:rsid w:val="00A878BB"/>
    <w:rsid w:val="00AA0BCC"/>
    <w:rsid w:val="00AA57AF"/>
    <w:rsid w:val="00AC13DB"/>
    <w:rsid w:val="00AC1D4F"/>
    <w:rsid w:val="00AC20BD"/>
    <w:rsid w:val="00AD34ED"/>
    <w:rsid w:val="00AE43A7"/>
    <w:rsid w:val="00AF7775"/>
    <w:rsid w:val="00B0177D"/>
    <w:rsid w:val="00B02707"/>
    <w:rsid w:val="00B20218"/>
    <w:rsid w:val="00B21FEC"/>
    <w:rsid w:val="00B265A4"/>
    <w:rsid w:val="00B3392D"/>
    <w:rsid w:val="00B37AC8"/>
    <w:rsid w:val="00B4459A"/>
    <w:rsid w:val="00B44CC6"/>
    <w:rsid w:val="00B456A5"/>
    <w:rsid w:val="00B478A6"/>
    <w:rsid w:val="00B65B8C"/>
    <w:rsid w:val="00B66D9E"/>
    <w:rsid w:val="00B817DE"/>
    <w:rsid w:val="00B84F82"/>
    <w:rsid w:val="00B92C98"/>
    <w:rsid w:val="00B9650E"/>
    <w:rsid w:val="00BA6012"/>
    <w:rsid w:val="00BA77B9"/>
    <w:rsid w:val="00BB46EB"/>
    <w:rsid w:val="00BC41C4"/>
    <w:rsid w:val="00BE1F7C"/>
    <w:rsid w:val="00BE4E1C"/>
    <w:rsid w:val="00BE7D93"/>
    <w:rsid w:val="00BF1A07"/>
    <w:rsid w:val="00C002CE"/>
    <w:rsid w:val="00C056AF"/>
    <w:rsid w:val="00C554D3"/>
    <w:rsid w:val="00C55561"/>
    <w:rsid w:val="00C745B9"/>
    <w:rsid w:val="00C76732"/>
    <w:rsid w:val="00C85526"/>
    <w:rsid w:val="00CA61E7"/>
    <w:rsid w:val="00CC6558"/>
    <w:rsid w:val="00CD3392"/>
    <w:rsid w:val="00CD3658"/>
    <w:rsid w:val="00CD4112"/>
    <w:rsid w:val="00CD7057"/>
    <w:rsid w:val="00CD7395"/>
    <w:rsid w:val="00CD77B4"/>
    <w:rsid w:val="00CF2AB1"/>
    <w:rsid w:val="00D0121F"/>
    <w:rsid w:val="00D20186"/>
    <w:rsid w:val="00D23A9D"/>
    <w:rsid w:val="00D303DE"/>
    <w:rsid w:val="00D33B98"/>
    <w:rsid w:val="00D451F7"/>
    <w:rsid w:val="00D5544E"/>
    <w:rsid w:val="00D76EBF"/>
    <w:rsid w:val="00D80333"/>
    <w:rsid w:val="00D840FB"/>
    <w:rsid w:val="00DA0F84"/>
    <w:rsid w:val="00DA58AB"/>
    <w:rsid w:val="00DA6BA3"/>
    <w:rsid w:val="00DB0596"/>
    <w:rsid w:val="00DB7955"/>
    <w:rsid w:val="00DE151A"/>
    <w:rsid w:val="00E00EFC"/>
    <w:rsid w:val="00E339ED"/>
    <w:rsid w:val="00E35FC4"/>
    <w:rsid w:val="00E37024"/>
    <w:rsid w:val="00E44F0C"/>
    <w:rsid w:val="00E548CE"/>
    <w:rsid w:val="00E62288"/>
    <w:rsid w:val="00E70426"/>
    <w:rsid w:val="00E801C4"/>
    <w:rsid w:val="00E81172"/>
    <w:rsid w:val="00E92C2E"/>
    <w:rsid w:val="00EA2688"/>
    <w:rsid w:val="00EE1951"/>
    <w:rsid w:val="00EF08C0"/>
    <w:rsid w:val="00F10BAF"/>
    <w:rsid w:val="00F24515"/>
    <w:rsid w:val="00F3102D"/>
    <w:rsid w:val="00F35517"/>
    <w:rsid w:val="00F42A02"/>
    <w:rsid w:val="00F50258"/>
    <w:rsid w:val="00F6331A"/>
    <w:rsid w:val="00F718C5"/>
    <w:rsid w:val="00F739DF"/>
    <w:rsid w:val="00F803BD"/>
    <w:rsid w:val="00F95E50"/>
    <w:rsid w:val="00FA3224"/>
    <w:rsid w:val="00FE6676"/>
    <w:rsid w:val="00FF1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65780B"/>
  <w15:chartTrackingRefBased/>
  <w15:docId w15:val="{842AAA13-4E7F-4EF9-8B74-F8789A853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CD4"/>
  </w:style>
  <w:style w:type="paragraph" w:styleId="Titre1">
    <w:name w:val="heading 1"/>
    <w:basedOn w:val="Titre2"/>
    <w:next w:val="Normal"/>
    <w:link w:val="Titre1Car"/>
    <w:uiPriority w:val="9"/>
    <w:qFormat/>
    <w:rsid w:val="00933CEE"/>
    <w:pPr>
      <w:outlineLvl w:val="0"/>
    </w:pPr>
    <w:rPr>
      <w:color w:val="002C4C"/>
      <w:sz w:val="32"/>
      <w:szCs w:val="32"/>
      <w:lang w:val="en-GB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7088D"/>
    <w:pPr>
      <w:outlineLvl w:val="1"/>
    </w:pPr>
    <w:rPr>
      <w:rFonts w:ascii="Lato Black" w:hAnsi="Lato Black"/>
      <w:color w:val="EC810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7088D"/>
    <w:pPr>
      <w:ind w:left="397"/>
      <w:outlineLvl w:val="2"/>
    </w:pPr>
    <w:rPr>
      <w:rFonts w:ascii="Lato Black" w:hAnsi="Lato Black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7088D"/>
    <w:pPr>
      <w:ind w:left="397"/>
      <w:outlineLvl w:val="3"/>
    </w:pPr>
    <w:rPr>
      <w:rFonts w:ascii="Lato Black" w:hAnsi="Lato Black"/>
      <w:color w:val="F9B01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rsid w:val="00737B4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538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37B4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33CEE"/>
    <w:rPr>
      <w:rFonts w:ascii="Lato Black" w:hAnsi="Lato Black" w:cs="Arial"/>
      <w:color w:val="002C4C"/>
      <w:sz w:val="32"/>
      <w:szCs w:val="32"/>
      <w:lang w:val="en-GB"/>
    </w:rPr>
  </w:style>
  <w:style w:type="character" w:customStyle="1" w:styleId="Titre2Car">
    <w:name w:val="Titre 2 Car"/>
    <w:basedOn w:val="Policepardfaut"/>
    <w:link w:val="Titre2"/>
    <w:uiPriority w:val="9"/>
    <w:rsid w:val="0067088D"/>
    <w:rPr>
      <w:rFonts w:ascii="Lato Black" w:hAnsi="Lato Black" w:cs="Arial"/>
      <w:color w:val="EC8105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726E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67088D"/>
    <w:rPr>
      <w:rFonts w:ascii="Lato Black" w:hAnsi="Lato Black" w:cs="Arial"/>
      <w:color w:val="002C4C"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1B0478"/>
    <w:pPr>
      <w:spacing w:before="200"/>
      <w:ind w:left="864" w:right="864"/>
      <w:jc w:val="center"/>
    </w:pPr>
    <w:rPr>
      <w:i/>
      <w:iCs/>
      <w:color w:val="949494"/>
    </w:rPr>
  </w:style>
  <w:style w:type="character" w:customStyle="1" w:styleId="CitationCar">
    <w:name w:val="Citation Car"/>
    <w:basedOn w:val="Policepardfaut"/>
    <w:link w:val="Citation"/>
    <w:uiPriority w:val="29"/>
    <w:rsid w:val="001B0478"/>
    <w:rPr>
      <w:rFonts w:ascii="Arial" w:hAnsi="Arial" w:cs="Arial"/>
      <w:i/>
      <w:iCs/>
      <w:color w:val="949494"/>
    </w:rPr>
  </w:style>
  <w:style w:type="paragraph" w:styleId="Citationintense">
    <w:name w:val="Intense Quote"/>
    <w:basedOn w:val="Citation"/>
    <w:next w:val="Normal"/>
    <w:link w:val="CitationintenseCar"/>
    <w:uiPriority w:val="30"/>
    <w:qFormat/>
    <w:rsid w:val="00462181"/>
    <w:rPr>
      <w:color w:val="F9B015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62181"/>
    <w:rPr>
      <w:rFonts w:ascii="Arial" w:hAnsi="Arial" w:cs="Arial"/>
      <w:i/>
      <w:iCs/>
      <w:color w:val="F9B015"/>
    </w:rPr>
  </w:style>
  <w:style w:type="character" w:customStyle="1" w:styleId="Titre4Car">
    <w:name w:val="Titre 4 Car"/>
    <w:basedOn w:val="Policepardfaut"/>
    <w:link w:val="Titre4"/>
    <w:uiPriority w:val="9"/>
    <w:rsid w:val="0067088D"/>
    <w:rPr>
      <w:rFonts w:ascii="Lato Black" w:hAnsi="Lato Black" w:cs="Arial"/>
      <w:color w:val="F9B015"/>
      <w:sz w:val="24"/>
      <w:szCs w:val="24"/>
    </w:rPr>
  </w:style>
  <w:style w:type="character" w:styleId="Rfrenceintense">
    <w:name w:val="Intense Reference"/>
    <w:basedOn w:val="Policepardfaut"/>
    <w:uiPriority w:val="32"/>
    <w:qFormat/>
    <w:rsid w:val="0042066C"/>
    <w:rPr>
      <w:b/>
      <w:bCs/>
      <w:smallCaps/>
      <w:color w:val="0070C0"/>
      <w:spacing w:val="5"/>
    </w:rPr>
  </w:style>
  <w:style w:type="paragraph" w:styleId="Paragraphedeliste">
    <w:name w:val="List Paragraph"/>
    <w:basedOn w:val="Normal"/>
    <w:uiPriority w:val="34"/>
    <w:qFormat/>
    <w:rsid w:val="006F68D4"/>
    <w:pPr>
      <w:numPr>
        <w:numId w:val="15"/>
      </w:numPr>
      <w:suppressAutoHyphens/>
      <w:spacing w:before="120" w:after="120" w:line="288" w:lineRule="auto"/>
      <w:contextualSpacing/>
      <w:jc w:val="both"/>
    </w:pPr>
  </w:style>
  <w:style w:type="numbering" w:customStyle="1" w:styleId="ParagraphedelisteAIN">
    <w:name w:val="Paragraphe de liste AIN"/>
    <w:uiPriority w:val="99"/>
    <w:rsid w:val="003F23D5"/>
    <w:pPr>
      <w:numPr>
        <w:numId w:val="7"/>
      </w:numPr>
    </w:pPr>
  </w:style>
  <w:style w:type="paragraph" w:customStyle="1" w:styleId="Titrededocument-Orange">
    <w:name w:val="Titre de document - Orange"/>
    <w:qFormat/>
    <w:rsid w:val="007D041B"/>
    <w:pPr>
      <w:suppressAutoHyphens/>
      <w:spacing w:before="360" w:after="360" w:line="240" w:lineRule="auto"/>
      <w:ind w:left="3119"/>
      <w:jc w:val="right"/>
    </w:pPr>
    <w:rPr>
      <w:rFonts w:ascii="Lato Black" w:hAnsi="Lato Black" w:cs="Arial"/>
      <w:color w:val="EC8105" w:themeColor="accent2"/>
      <w:sz w:val="48"/>
      <w:szCs w:val="48"/>
    </w:rPr>
  </w:style>
  <w:style w:type="paragraph" w:styleId="En-tte">
    <w:name w:val="header"/>
    <w:basedOn w:val="Normal"/>
    <w:link w:val="En-tteCar"/>
    <w:uiPriority w:val="99"/>
    <w:unhideWhenUsed/>
    <w:rsid w:val="00521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1F5C"/>
    <w:rPr>
      <w:rFonts w:ascii="Arial" w:hAnsi="Arial" w:cs="Arial"/>
      <w:color w:val="002C4C"/>
    </w:rPr>
  </w:style>
  <w:style w:type="paragraph" w:styleId="Pieddepage">
    <w:name w:val="footer"/>
    <w:basedOn w:val="Normal"/>
    <w:link w:val="PieddepageCar"/>
    <w:uiPriority w:val="99"/>
    <w:unhideWhenUsed/>
    <w:rsid w:val="00521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1F5C"/>
    <w:rPr>
      <w:rFonts w:ascii="Arial" w:hAnsi="Arial" w:cs="Arial"/>
      <w:color w:val="002C4C"/>
    </w:rPr>
  </w:style>
  <w:style w:type="table" w:styleId="Grilledutableau">
    <w:name w:val="Table Grid"/>
    <w:basedOn w:val="TableauNormal"/>
    <w:uiPriority w:val="59"/>
    <w:rsid w:val="00B20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B44CC6"/>
    <w:rPr>
      <w:color w:val="808080"/>
    </w:rPr>
  </w:style>
  <w:style w:type="table" w:styleId="TableauListe7Couleur-Accentuation6">
    <w:name w:val="List Table 7 Colorful Accent 6"/>
    <w:basedOn w:val="TableauNormal"/>
    <w:uiPriority w:val="52"/>
    <w:rsid w:val="006045C4"/>
    <w:pPr>
      <w:spacing w:after="0" w:line="240" w:lineRule="auto"/>
    </w:pPr>
    <w:rPr>
      <w:color w:val="F9B82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CD9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CD9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CD9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CD9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F7E7" w:themeFill="accent6" w:themeFillTint="33"/>
      </w:tcPr>
    </w:tblStylePr>
    <w:tblStylePr w:type="band1Horz">
      <w:tblPr/>
      <w:tcPr>
        <w:shd w:val="clear" w:color="auto" w:fill="FEF7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detableauclaire">
    <w:name w:val="Grid Table Light"/>
    <w:basedOn w:val="TableauNormal"/>
    <w:uiPriority w:val="40"/>
    <w:rsid w:val="006045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1">
    <w:name w:val="Style1"/>
    <w:basedOn w:val="TableauNormal"/>
    <w:uiPriority w:val="99"/>
    <w:rsid w:val="00920EA6"/>
    <w:pPr>
      <w:spacing w:after="0" w:line="240" w:lineRule="auto"/>
    </w:pPr>
    <w:rPr>
      <w:rFonts w:ascii="Arial" w:hAnsi="Arial"/>
      <w:color w:val="002C4C"/>
    </w:rPr>
    <w:tblPr/>
    <w:tblStylePr w:type="firstRow">
      <w:rPr>
        <w:rFonts w:ascii="Arial Black" w:hAnsi="Arial Black"/>
        <w:color w:val="002C4C"/>
        <w:sz w:val="20"/>
      </w:rPr>
    </w:tblStylePr>
  </w:style>
  <w:style w:type="table" w:styleId="TableauListe1Clair">
    <w:name w:val="List Table 1 Light"/>
    <w:basedOn w:val="TableauNormal"/>
    <w:uiPriority w:val="46"/>
    <w:rsid w:val="003F37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8FF9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8FF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AFF" w:themeFill="text1" w:themeFillTint="33"/>
      </w:tcPr>
    </w:tblStylePr>
    <w:tblStylePr w:type="band1Horz">
      <w:tblPr/>
      <w:tcPr>
        <w:shd w:val="clear" w:color="auto" w:fill="A8DAFF" w:themeFill="text1" w:themeFillTint="33"/>
      </w:tcPr>
    </w:tblStylePr>
  </w:style>
  <w:style w:type="table" w:styleId="TableauGrille6Couleur">
    <w:name w:val="Grid Table 6 Colorful"/>
    <w:basedOn w:val="TableauNormal"/>
    <w:uiPriority w:val="51"/>
    <w:rsid w:val="003F37D9"/>
    <w:pPr>
      <w:spacing w:after="0" w:line="240" w:lineRule="auto"/>
    </w:pPr>
    <w:rPr>
      <w:color w:val="002C4C" w:themeColor="text1"/>
    </w:rPr>
    <w:tblPr>
      <w:tblStyleRowBandSize w:val="1"/>
      <w:tblStyleColBandSize w:val="1"/>
      <w:tblBorders>
        <w:top w:val="single" w:sz="4" w:space="0" w:color="008FF9" w:themeColor="text1" w:themeTint="99"/>
        <w:left w:val="single" w:sz="4" w:space="0" w:color="008FF9" w:themeColor="text1" w:themeTint="99"/>
        <w:bottom w:val="single" w:sz="4" w:space="0" w:color="008FF9" w:themeColor="text1" w:themeTint="99"/>
        <w:right w:val="single" w:sz="4" w:space="0" w:color="008FF9" w:themeColor="text1" w:themeTint="99"/>
        <w:insideH w:val="single" w:sz="4" w:space="0" w:color="008FF9" w:themeColor="text1" w:themeTint="99"/>
        <w:insideV w:val="single" w:sz="4" w:space="0" w:color="008FF9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008FF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8FF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AFF" w:themeFill="text1" w:themeFillTint="33"/>
      </w:tcPr>
    </w:tblStylePr>
    <w:tblStylePr w:type="band1Horz">
      <w:tblPr/>
      <w:tcPr>
        <w:shd w:val="clear" w:color="auto" w:fill="A8DAFF" w:themeFill="text1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3F37D9"/>
    <w:pPr>
      <w:spacing w:after="0" w:line="240" w:lineRule="auto"/>
    </w:pPr>
    <w:rPr>
      <w:color w:val="1F8BB8" w:themeColor="accent3" w:themeShade="BF"/>
    </w:rPr>
    <w:tblPr>
      <w:tblStyleRowBandSize w:val="1"/>
      <w:tblStyleColBandSize w:val="1"/>
      <w:tblBorders>
        <w:top w:val="single" w:sz="4" w:space="0" w:color="8DD0EB" w:themeColor="accent3" w:themeTint="99"/>
        <w:left w:val="single" w:sz="4" w:space="0" w:color="8DD0EB" w:themeColor="accent3" w:themeTint="99"/>
        <w:bottom w:val="single" w:sz="4" w:space="0" w:color="8DD0EB" w:themeColor="accent3" w:themeTint="99"/>
        <w:right w:val="single" w:sz="4" w:space="0" w:color="8DD0EB" w:themeColor="accent3" w:themeTint="99"/>
        <w:insideH w:val="single" w:sz="4" w:space="0" w:color="8DD0EB" w:themeColor="accent3" w:themeTint="99"/>
        <w:insideV w:val="single" w:sz="4" w:space="0" w:color="8DD0E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DD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FF8" w:themeFill="accent3" w:themeFillTint="33"/>
      </w:tcPr>
    </w:tblStylePr>
    <w:tblStylePr w:type="band1Horz">
      <w:tblPr/>
      <w:tcPr>
        <w:shd w:val="clear" w:color="auto" w:fill="D9EFF8" w:themeFill="accent3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B21FEC"/>
    <w:pPr>
      <w:keepNext/>
      <w:keepLines/>
      <w:spacing w:after="0"/>
      <w:outlineLvl w:val="9"/>
    </w:pPr>
    <w:rPr>
      <w:rFonts w:ascii="Lato" w:eastAsiaTheme="majorEastAsia" w:hAnsi="Lato" w:cstheme="majorBidi"/>
      <w:i/>
      <w:iCs/>
      <w:sz w:val="22"/>
      <w:szCs w:val="22"/>
      <w:lang w:eastAsia="fr-FR"/>
    </w:rPr>
  </w:style>
  <w:style w:type="paragraph" w:styleId="TM1">
    <w:name w:val="toc 1"/>
    <w:basedOn w:val="Titre1"/>
    <w:next w:val="Normal"/>
    <w:autoRedefine/>
    <w:uiPriority w:val="39"/>
    <w:unhideWhenUsed/>
    <w:rsid w:val="00737B40"/>
    <w:pPr>
      <w:spacing w:after="100"/>
    </w:pPr>
    <w:rPr>
      <w:sz w:val="28"/>
    </w:rPr>
  </w:style>
  <w:style w:type="paragraph" w:styleId="TM2">
    <w:name w:val="toc 2"/>
    <w:basedOn w:val="Titre2"/>
    <w:next w:val="Normal"/>
    <w:autoRedefine/>
    <w:uiPriority w:val="39"/>
    <w:unhideWhenUsed/>
    <w:rsid w:val="00737B40"/>
    <w:pPr>
      <w:spacing w:after="100"/>
      <w:ind w:left="220"/>
    </w:pPr>
    <w:rPr>
      <w:sz w:val="24"/>
    </w:rPr>
  </w:style>
  <w:style w:type="paragraph" w:styleId="TM3">
    <w:name w:val="toc 3"/>
    <w:basedOn w:val="Titre3"/>
    <w:next w:val="Normal"/>
    <w:autoRedefine/>
    <w:uiPriority w:val="39"/>
    <w:unhideWhenUsed/>
    <w:rsid w:val="00737B40"/>
    <w:pPr>
      <w:spacing w:after="100"/>
      <w:ind w:left="440"/>
    </w:pPr>
    <w:rPr>
      <w:sz w:val="22"/>
    </w:rPr>
  </w:style>
  <w:style w:type="character" w:styleId="Lienhypertexte">
    <w:name w:val="Hyperlink"/>
    <w:basedOn w:val="Policepardfaut"/>
    <w:unhideWhenUsed/>
    <w:rsid w:val="00F95E50"/>
    <w:rPr>
      <w:color w:val="0070C0" w:themeColor="hyperlink"/>
      <w:u w:val="single"/>
    </w:rPr>
  </w:style>
  <w:style w:type="paragraph" w:customStyle="1" w:styleId="Entteetbasdepage">
    <w:name w:val="En tête et bas de page"/>
    <w:basedOn w:val="Normal"/>
    <w:link w:val="EntteetbasdepageCar"/>
    <w:qFormat/>
    <w:rsid w:val="000922C4"/>
    <w:pPr>
      <w:jc w:val="center"/>
    </w:pPr>
    <w:rPr>
      <w:color w:val="EC8105"/>
    </w:rPr>
  </w:style>
  <w:style w:type="paragraph" w:styleId="TM4">
    <w:name w:val="toc 4"/>
    <w:basedOn w:val="Titre4"/>
    <w:next w:val="Normal"/>
    <w:autoRedefine/>
    <w:uiPriority w:val="39"/>
    <w:unhideWhenUsed/>
    <w:rsid w:val="00737B40"/>
    <w:pPr>
      <w:spacing w:after="100"/>
      <w:ind w:left="660"/>
    </w:pPr>
    <w:rPr>
      <w:sz w:val="22"/>
    </w:rPr>
  </w:style>
  <w:style w:type="paragraph" w:styleId="TM5">
    <w:name w:val="toc 5"/>
    <w:basedOn w:val="Titre5"/>
    <w:next w:val="Normal"/>
    <w:autoRedefine/>
    <w:uiPriority w:val="39"/>
    <w:semiHidden/>
    <w:unhideWhenUsed/>
    <w:rsid w:val="00737B40"/>
    <w:pPr>
      <w:spacing w:after="100"/>
      <w:ind w:left="880"/>
    </w:pPr>
    <w:rPr>
      <w:rFonts w:ascii="Arial" w:hAnsi="Arial"/>
    </w:rPr>
  </w:style>
  <w:style w:type="character" w:customStyle="1" w:styleId="Titre5Car">
    <w:name w:val="Titre 5 Car"/>
    <w:basedOn w:val="Policepardfaut"/>
    <w:link w:val="Titre5"/>
    <w:uiPriority w:val="9"/>
    <w:semiHidden/>
    <w:rsid w:val="00737B40"/>
    <w:rPr>
      <w:rFonts w:asciiTheme="majorHAnsi" w:eastAsiaTheme="majorEastAsia" w:hAnsiTheme="majorHAnsi" w:cstheme="majorBidi"/>
      <w:color w:val="00538F" w:themeColor="accent1" w:themeShade="BF"/>
    </w:rPr>
  </w:style>
  <w:style w:type="paragraph" w:styleId="TM6">
    <w:name w:val="toc 6"/>
    <w:basedOn w:val="Titre6"/>
    <w:next w:val="Normal"/>
    <w:autoRedefine/>
    <w:uiPriority w:val="39"/>
    <w:semiHidden/>
    <w:unhideWhenUsed/>
    <w:rsid w:val="00737B40"/>
    <w:pPr>
      <w:spacing w:after="100"/>
      <w:ind w:left="1100"/>
    </w:pPr>
    <w:rPr>
      <w:rFonts w:ascii="Arial" w:hAnsi="Arial"/>
    </w:rPr>
  </w:style>
  <w:style w:type="character" w:customStyle="1" w:styleId="Titre6Car">
    <w:name w:val="Titre 6 Car"/>
    <w:basedOn w:val="Policepardfaut"/>
    <w:link w:val="Titre6"/>
    <w:uiPriority w:val="9"/>
    <w:semiHidden/>
    <w:rsid w:val="00737B40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EntteetbasdepageCar">
    <w:name w:val="En tête et bas de page Car"/>
    <w:basedOn w:val="Policepardfaut"/>
    <w:link w:val="Entteetbasdepage"/>
    <w:rsid w:val="000922C4"/>
    <w:rPr>
      <w:rFonts w:ascii="Lato" w:hAnsi="Lato" w:cs="Arial"/>
      <w:color w:val="EC8105"/>
    </w:rPr>
  </w:style>
  <w:style w:type="character" w:styleId="Marquedecommentaire">
    <w:name w:val="annotation reference"/>
    <w:basedOn w:val="Policepardfaut"/>
    <w:uiPriority w:val="99"/>
    <w:semiHidden/>
    <w:unhideWhenUsed/>
    <w:rsid w:val="000A101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A101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A101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A101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A101E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0A10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2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nima.coop/notre-reseau/adherer-au-reseau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celine.taty@anima.coop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AIN%20Outils%20communs%20&#233;quipe%20(CBL%20BSL)\AIN%20Mod&#232;les%20Notes%20et%20documents\AIN_document-simple_orange.dotx" TargetMode="External"/></Relationships>
</file>

<file path=word/theme/theme1.xml><?xml version="1.0" encoding="utf-8"?>
<a:theme xmlns:a="http://schemas.openxmlformats.org/drawingml/2006/main" name="Thème Office">
  <a:themeElements>
    <a:clrScheme name="ANIMA_2020">
      <a:dk1>
        <a:srgbClr val="002C4C"/>
      </a:dk1>
      <a:lt1>
        <a:sysClr val="window" lastClr="FFFFFF"/>
      </a:lt1>
      <a:dk2>
        <a:srgbClr val="949494"/>
      </a:dk2>
      <a:lt2>
        <a:srgbClr val="F1F1F1"/>
      </a:lt2>
      <a:accent1>
        <a:srgbClr val="0070C0"/>
      </a:accent1>
      <a:accent2>
        <a:srgbClr val="EC8105"/>
      </a:accent2>
      <a:accent3>
        <a:srgbClr val="42B1DF"/>
      </a:accent3>
      <a:accent4>
        <a:srgbClr val="F9B015"/>
      </a:accent4>
      <a:accent5>
        <a:srgbClr val="A9DCF1"/>
      </a:accent5>
      <a:accent6>
        <a:srgbClr val="FCD98C"/>
      </a:accent6>
      <a:hlink>
        <a:srgbClr val="0070C0"/>
      </a:hlink>
      <a:folHlink>
        <a:srgbClr val="A9DCF1"/>
      </a:folHlink>
    </a:clrScheme>
    <a:fontScheme name="ANIMA_2020">
      <a:majorFont>
        <a:latin typeface="Lato Black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1E60435E6232488C93F9B3028ABE29" ma:contentTypeVersion="15" ma:contentTypeDescription="Crée un document." ma:contentTypeScope="" ma:versionID="5b3324f178be5b02c4d7f94f12111a40">
  <xsd:schema xmlns:xsd="http://www.w3.org/2001/XMLSchema" xmlns:xs="http://www.w3.org/2001/XMLSchema" xmlns:p="http://schemas.microsoft.com/office/2006/metadata/properties" xmlns:ns2="b4b143d3-ec5d-44a4-a538-536691d8986b" xmlns:ns3="9268ab38-c47b-40e8-b0cc-6c8a12260505" targetNamespace="http://schemas.microsoft.com/office/2006/metadata/properties" ma:root="true" ma:fieldsID="bcca51aee3a130bb8d1ff4d92be03a4f" ns2:_="" ns3:_="">
    <xsd:import namespace="b4b143d3-ec5d-44a4-a538-536691d8986b"/>
    <xsd:import namespace="9268ab38-c47b-40e8-b0cc-6c8a122605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143d3-ec5d-44a4-a538-536691d898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7a2d1685-77d3-43b6-ada0-f2b97ed3ef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8ab38-c47b-40e8-b0cc-6c8a12260505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7df4d8b-4db2-41ba-9471-470d3afe87ca}" ma:internalName="TaxCatchAll" ma:showField="CatchAllData" ma:web="9268ab38-c47b-40e8-b0cc-6c8a122605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68ab38-c47b-40e8-b0cc-6c8a12260505" xsi:nil="true"/>
    <lcf76f155ced4ddcb4097134ff3c332f xmlns="b4b143d3-ec5d-44a4-a538-536691d8986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5B2976-9933-467A-8476-AD2B644B1F63}"/>
</file>

<file path=customXml/itemProps2.xml><?xml version="1.0" encoding="utf-8"?>
<ds:datastoreItem xmlns:ds="http://schemas.openxmlformats.org/officeDocument/2006/customXml" ds:itemID="{3A59703A-3AD9-4A6A-BF11-CECDCCB05D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FCFA68-024A-4321-8E27-7A6D306A8E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8ECEF1-23F1-44B2-923E-48C2222663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AIN_document-simple_orange</Template>
  <TotalTime>0</TotalTime>
  <Pages>4</Pages>
  <Words>1157</Words>
  <Characters>6364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 simple</vt:lpstr>
    </vt:vector>
  </TitlesOfParts>
  <Company/>
  <LinksUpToDate>false</LinksUpToDate>
  <CharactersWithSpaces>7506</CharactersWithSpaces>
  <SharedDoc>false</SharedDoc>
  <HLinks>
    <vt:vector size="42" baseType="variant">
      <vt:variant>
        <vt:i4>1572923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_Toc48915335</vt:lpwstr>
      </vt:variant>
      <vt:variant>
        <vt:i4>1638459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_Toc48915334</vt:lpwstr>
      </vt:variant>
      <vt:variant>
        <vt:i4>1966139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_Toc48915333</vt:lpwstr>
      </vt:variant>
      <vt:variant>
        <vt:i4>2031675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_Toc48915332</vt:lpwstr>
      </vt:variant>
      <vt:variant>
        <vt:i4>1835067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_Toc48915331</vt:lpwstr>
      </vt:variant>
      <vt:variant>
        <vt:i4>1900603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_Toc48915330</vt:lpwstr>
      </vt:variant>
      <vt:variant>
        <vt:i4>1310778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_Toc48915329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simple</dc:title>
  <dc:subject/>
  <dc:creator>Manon Spina</dc:creator>
  <cp:keywords/>
  <dc:description/>
  <cp:lastModifiedBy>Céline Taty</cp:lastModifiedBy>
  <cp:revision>33</cp:revision>
  <dcterms:created xsi:type="dcterms:W3CDTF">2022-02-23T10:30:00Z</dcterms:created>
  <dcterms:modified xsi:type="dcterms:W3CDTF">2023-12-12T16:01:00Z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0x0101006E1E60435E6232488C93F9B3028ABE29</vt:lpwstr>
  </property>
</Properties>
</file>